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5E259" w14:textId="754F00DF" w:rsidR="00D906F2" w:rsidRDefault="00D906F2" w:rsidP="00E759A0">
      <w:pPr>
        <w:pStyle w:val="Heading3"/>
      </w:pPr>
    </w:p>
    <w:p w14:paraId="279D900E" w14:textId="77777777" w:rsidR="00D906F2" w:rsidRPr="000322BC" w:rsidRDefault="00D906F2" w:rsidP="002977A0">
      <w:pPr>
        <w:spacing w:after="0"/>
        <w:jc w:val="center"/>
        <w:rPr>
          <w:vanish/>
        </w:rPr>
      </w:pPr>
    </w:p>
    <w:p w14:paraId="3095B783" w14:textId="7187C8E9" w:rsidR="00ED6699" w:rsidRPr="00E759A0" w:rsidRDefault="004C54C5" w:rsidP="002977A0">
      <w:pPr>
        <w:tabs>
          <w:tab w:val="left" w:pos="2835"/>
        </w:tabs>
        <w:spacing w:after="0" w:line="240" w:lineRule="auto"/>
        <w:jc w:val="center"/>
        <w:rPr>
          <w:b/>
          <w:color w:val="1F497D"/>
          <w:sz w:val="48"/>
          <w:szCs w:val="48"/>
        </w:rPr>
      </w:pPr>
      <w:r>
        <w:rPr>
          <w:b/>
          <w:color w:val="002060"/>
          <w:sz w:val="28"/>
          <w:szCs w:val="28"/>
        </w:rPr>
        <w:t>S</w:t>
      </w:r>
      <w:r w:rsidR="00442C64">
        <w:rPr>
          <w:b/>
          <w:color w:val="002060"/>
          <w:sz w:val="28"/>
          <w:szCs w:val="28"/>
        </w:rPr>
        <w:t>taff List Academic Year 2026/2027</w:t>
      </w:r>
    </w:p>
    <w:p w14:paraId="462D0C9F" w14:textId="77777777" w:rsidR="00ED6699" w:rsidRDefault="00ED6699" w:rsidP="00F26BA4">
      <w:pPr>
        <w:tabs>
          <w:tab w:val="left" w:pos="2835"/>
        </w:tabs>
        <w:spacing w:after="0"/>
        <w:rPr>
          <w:rFonts w:ascii="Calibri" w:hAnsi="Calibri" w:cs="Calibri"/>
          <w:color w:val="242424"/>
          <w:sz w:val="24"/>
          <w:szCs w:val="24"/>
          <w:shd w:val="clear" w:color="auto" w:fill="FFFFFF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3240"/>
        <w:gridCol w:w="2565"/>
        <w:gridCol w:w="2250"/>
      </w:tblGrid>
      <w:tr w:rsidR="001050CE" w:rsidRPr="001050CE" w14:paraId="3E7DB51E" w14:textId="77777777" w:rsidTr="5ED787D6">
        <w:trPr>
          <w:trHeight w:val="300"/>
        </w:trPr>
        <w:tc>
          <w:tcPr>
            <w:tcW w:w="104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438ACA3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KINDERGARTEN: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</w:tr>
      <w:tr w:rsidR="001050CE" w:rsidRPr="001050CE" w14:paraId="127013CC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9A1EC1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KDG lead practitioner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6E9AD0AA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Gemma Ralph </w:t>
            </w:r>
          </w:p>
          <w:p w14:paraId="4444020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58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0E41D4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Poonam Manocha M-F                           </w:t>
            </w:r>
          </w:p>
          <w:p w14:paraId="3E00047C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Jan Tacey M-F </w:t>
            </w:r>
          </w:p>
          <w:p w14:paraId="21B8D1CE" w14:textId="238DA64D" w:rsidR="001050CE" w:rsidRPr="001050CE" w:rsidRDefault="31EDBC55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Benjamin Levy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M-</w:t>
            </w:r>
            <w:r w:rsidR="5E2B2B46" w:rsidRPr="5ED787D6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</w:p>
          <w:p w14:paraId="6EA9D173" w14:textId="4965A555" w:rsidR="001050CE" w:rsidRPr="001050CE" w:rsidRDefault="5E2B2B46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Sian Peacock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48F675FC" w:rsidRPr="5ED787D6">
              <w:rPr>
                <w:rFonts w:ascii="Arial" w:hAnsi="Arial" w:cs="Arial"/>
                <w:sz w:val="16"/>
                <w:szCs w:val="16"/>
                <w:lang w:val="en-GB"/>
              </w:rPr>
              <w:t>Th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-Fri </w:t>
            </w:r>
          </w:p>
          <w:p w14:paraId="4A559B42" w14:textId="715E8001" w:rsidR="001050CE" w:rsidRPr="001050CE" w:rsidRDefault="2F33CBFA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Millie Ashman M-F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3BDBE8" w14:textId="1011A773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4D610E2B" w14:textId="77777777" w:rsidTr="5ED787D6">
        <w:trPr>
          <w:trHeight w:val="300"/>
        </w:trPr>
        <w:tc>
          <w:tcPr>
            <w:tcW w:w="104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70B43BA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RECEPTION: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</w:tr>
      <w:tr w:rsidR="001050CE" w:rsidRPr="001050CE" w14:paraId="0C26922D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970B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Year group leader 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2B172328" w14:textId="27C5CC11" w:rsidR="001050CE" w:rsidRPr="001050CE" w:rsidRDefault="7A75A294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EP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C9238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Red class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44723C4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Nicky Jones </w:t>
            </w:r>
          </w:p>
          <w:p w14:paraId="6D7EF94E" w14:textId="43136629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F2829" w14:textId="42F2FB84" w:rsidR="001050CE" w:rsidRPr="001050CE" w:rsidRDefault="55ED7ED8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Jade Gallego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M-F 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C2223" w14:textId="5058932B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31616E6A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C28CA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BE23A" w14:textId="77777777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Yellow class</w:t>
            </w: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1F429DF1" w14:textId="6C4DE3FB" w:rsidR="001050CE" w:rsidRPr="001050CE" w:rsidRDefault="24287915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Laura Parsons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M-W </w:t>
            </w:r>
          </w:p>
          <w:p w14:paraId="59B1FC58" w14:textId="21DBF124" w:rsidR="001050CE" w:rsidRPr="001050CE" w:rsidRDefault="64A646C4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Elyn Wynn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Th-F 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2A94FC" w14:textId="536A0FB4" w:rsidR="001050CE" w:rsidRPr="001050CE" w:rsidRDefault="79855A4A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Aless</w:t>
            </w:r>
            <w:proofErr w:type="spellEnd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Matthew</w:t>
            </w:r>
            <w:r w:rsidR="3CCBFE68" w:rsidRPr="5ED787D6">
              <w:rPr>
                <w:rFonts w:ascii="Arial" w:hAnsi="Arial" w:cs="Arial"/>
                <w:sz w:val="16"/>
                <w:szCs w:val="16"/>
                <w:lang w:val="en-GB"/>
              </w:rPr>
              <w:t>s</w:t>
            </w: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M-F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28A2594C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748729A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3313BAFD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5A4B7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1CA98A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Blue class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72A101A7" w14:textId="53435467" w:rsidR="001050CE" w:rsidRPr="001050CE" w:rsidRDefault="329D6D81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Emily Pergus</w:t>
            </w:r>
            <w:r w:rsidR="01F27F12" w:rsidRPr="5ED787D6">
              <w:rPr>
                <w:rFonts w:ascii="Arial" w:hAnsi="Arial" w:cs="Arial"/>
                <w:sz w:val="16"/>
                <w:szCs w:val="16"/>
                <w:lang w:val="en-GB"/>
              </w:rPr>
              <w:t>e</w:t>
            </w: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y</w:t>
            </w:r>
          </w:p>
          <w:p w14:paraId="25C95171" w14:textId="08E41628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461393" w14:textId="3D8E49AF" w:rsidR="001050CE" w:rsidRPr="001050CE" w:rsidRDefault="3EDEEE9C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sv-SE"/>
              </w:rPr>
              <w:t xml:space="preserve">Louise Costa 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sv-SE"/>
              </w:rPr>
              <w:t>M-F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7A8AFD57" w14:textId="7C33E642" w:rsidR="001050CE" w:rsidRPr="001050CE" w:rsidRDefault="013D91DC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sv-SE"/>
              </w:rPr>
              <w:t>Juliette Coombe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sv-SE"/>
              </w:rPr>
              <w:t xml:space="preserve"> M-</w:t>
            </w:r>
            <w:r w:rsidR="299933DD" w:rsidRPr="5ED787D6">
              <w:rPr>
                <w:rFonts w:ascii="Arial" w:hAnsi="Arial" w:cs="Arial"/>
                <w:sz w:val="16"/>
                <w:szCs w:val="16"/>
                <w:lang w:val="sv-SE"/>
              </w:rPr>
              <w:t xml:space="preserve">T </w:t>
            </w:r>
          </w:p>
          <w:p w14:paraId="1669B8BC" w14:textId="752CD30E" w:rsidR="001050CE" w:rsidRPr="001050CE" w:rsidRDefault="299933DD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sv-SE"/>
              </w:rPr>
              <w:t>Jayne Daniels W-F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70E0BEF7" w14:textId="5CAF97C6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90AEC2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765B786B" w14:textId="77777777" w:rsidTr="5ED787D6">
        <w:trPr>
          <w:trHeight w:val="300"/>
        </w:trPr>
        <w:tc>
          <w:tcPr>
            <w:tcW w:w="104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16F955C1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YEAR ONE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</w:tr>
      <w:tr w:rsidR="001050CE" w:rsidRPr="001050CE" w14:paraId="7B7B9030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E68D1" w14:textId="45F15826" w:rsidR="001050CE" w:rsidRPr="001050CE" w:rsidRDefault="76BE5FC1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Year group leader </w:t>
            </w:r>
          </w:p>
          <w:p w14:paraId="2E27A0A0" w14:textId="4C009EB4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L</w:t>
            </w:r>
            <w:r w:rsidR="5F0ED438"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B</w:t>
            </w:r>
          </w:p>
          <w:p w14:paraId="4149E86D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667051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Orange class 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–  </w:t>
            </w:r>
          </w:p>
          <w:p w14:paraId="33EFC1A5" w14:textId="1650AC90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Lauren </w:t>
            </w:r>
            <w:r w:rsidR="2318AE6E" w:rsidRPr="5ED787D6">
              <w:rPr>
                <w:rFonts w:ascii="Arial" w:hAnsi="Arial" w:cs="Arial"/>
                <w:sz w:val="16"/>
                <w:szCs w:val="16"/>
                <w:lang w:val="en-GB"/>
              </w:rPr>
              <w:t>Bond</w:t>
            </w:r>
          </w:p>
          <w:p w14:paraId="0FE4B834" w14:textId="470CE0AB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9F515" w14:textId="394B2E86" w:rsidR="001050CE" w:rsidRPr="001050CE" w:rsidRDefault="76BE5FC1" w:rsidP="5ED787D6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Paula </w:t>
            </w:r>
            <w:proofErr w:type="spellStart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Powling</w:t>
            </w:r>
            <w:proofErr w:type="spellEnd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4A43D47F" w:rsidRPr="5ED787D6">
              <w:rPr>
                <w:rFonts w:ascii="Arial" w:hAnsi="Arial" w:cs="Arial"/>
                <w:sz w:val="16"/>
                <w:szCs w:val="16"/>
                <w:lang w:val="en-GB"/>
              </w:rPr>
              <w:t>M</w:t>
            </w:r>
            <w:r w:rsidR="0312F797" w:rsidRPr="5ED787D6">
              <w:rPr>
                <w:rFonts w:ascii="Arial" w:hAnsi="Arial" w:cs="Arial"/>
                <w:sz w:val="16"/>
                <w:szCs w:val="16"/>
                <w:lang w:val="en-GB"/>
              </w:rPr>
              <w:t>-T</w:t>
            </w: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507465AE" w14:textId="6E97EE3D" w:rsidR="66102F58" w:rsidRDefault="66102F58" w:rsidP="5ED787D6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Fran Miller W-F</w:t>
            </w:r>
          </w:p>
          <w:p w14:paraId="6A5C6382" w14:textId="6E69F572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Kelly May M-F 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91B11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2D504533" w14:textId="77D36938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503F7318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77966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9108E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Green class 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–  </w:t>
            </w:r>
          </w:p>
          <w:p w14:paraId="7E5CCA89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Alice Patterson </w:t>
            </w:r>
          </w:p>
          <w:p w14:paraId="48D2D764" w14:textId="01047F0E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AA0D11" w14:textId="0AF2DF0F" w:rsidR="001050CE" w:rsidRPr="001050CE" w:rsidRDefault="2DAFBF93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Jems</w:t>
            </w:r>
            <w:proofErr w:type="spellEnd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Field M-F</w:t>
            </w:r>
          </w:p>
        </w:tc>
        <w:tc>
          <w:tcPr>
            <w:tcW w:w="0" w:type="auto"/>
            <w:vMerge/>
            <w:vAlign w:val="center"/>
            <w:hideMark/>
          </w:tcPr>
          <w:p w14:paraId="1BC42EAD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30D079C3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2F4E2A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6710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Purple </w:t>
            </w:r>
            <w:proofErr w:type="gramStart"/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class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 -</w:t>
            </w:r>
            <w:proofErr w:type="gramEnd"/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 </w:t>
            </w:r>
          </w:p>
          <w:p w14:paraId="5FBC111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Emma Turner M-W  </w:t>
            </w:r>
          </w:p>
          <w:p w14:paraId="4CE83B27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Lucy Bennett Th-F 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322FEC" w14:textId="75668DBC" w:rsidR="001050CE" w:rsidRPr="001050CE" w:rsidRDefault="1886B846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Sarah Rapley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M-F </w:t>
            </w:r>
          </w:p>
          <w:p w14:paraId="146521AA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Nat Purvey M-F </w:t>
            </w:r>
          </w:p>
          <w:p w14:paraId="06C941B1" w14:textId="5BD6ACB3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E9C8FD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3ABAFFEB" w14:textId="77777777" w:rsidTr="5ED787D6">
        <w:trPr>
          <w:trHeight w:val="300"/>
        </w:trPr>
        <w:tc>
          <w:tcPr>
            <w:tcW w:w="104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48DBFE63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YEAR TWO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</w:tr>
      <w:tr w:rsidR="001050CE" w:rsidRPr="001050CE" w14:paraId="0EEF0803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D68E0" w14:textId="42F16916" w:rsidR="001050CE" w:rsidRPr="001050CE" w:rsidRDefault="76BE5FC1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Year group leader </w:t>
            </w:r>
          </w:p>
          <w:p w14:paraId="32F8C00D" w14:textId="49B16176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BK</w:t>
            </w: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3B6E70B1" w14:textId="09E6B511" w:rsidR="001050CE" w:rsidRPr="001050CE" w:rsidRDefault="001050CE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61517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Indigo class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13C3BE38" w14:textId="477761AC" w:rsidR="001050CE" w:rsidRPr="001050CE" w:rsidRDefault="4F1D0909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Neil Owens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M </w:t>
            </w:r>
          </w:p>
          <w:p w14:paraId="5CA059AF" w14:textId="72DD10FD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Bex Koller Tu-F 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9D7E72" w14:textId="7F49A9D1" w:rsidR="001050CE" w:rsidRPr="001050CE" w:rsidRDefault="1DD99D9B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Sonia Glendon – M-W</w:t>
            </w:r>
          </w:p>
          <w:p w14:paraId="237565F5" w14:textId="430DAEAC" w:rsidR="001050CE" w:rsidRPr="001050CE" w:rsidRDefault="1DD99D9B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Paula </w:t>
            </w:r>
            <w:proofErr w:type="spellStart"/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Powling</w:t>
            </w:r>
            <w:proofErr w:type="spellEnd"/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2CDE91FE" w:rsidRPr="5ED787D6">
              <w:rPr>
                <w:rFonts w:ascii="Arial" w:hAnsi="Arial" w:cs="Arial"/>
                <w:sz w:val="16"/>
                <w:szCs w:val="16"/>
                <w:lang w:val="en-GB"/>
              </w:rPr>
              <w:t>Thu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-F  </w:t>
            </w:r>
            <w:r w:rsidR="001050CE">
              <w:br/>
            </w:r>
            <w:r w:rsidR="78611CC7" w:rsidRPr="5ED787D6">
              <w:rPr>
                <w:rFonts w:ascii="Arial" w:hAnsi="Arial" w:cs="Arial"/>
                <w:sz w:val="16"/>
                <w:szCs w:val="16"/>
                <w:lang w:val="en-GB"/>
              </w:rPr>
              <w:t>Julie Nevin M-W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32D089B9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05404DA3" w14:textId="2D5A8596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30F29B0E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130B7F" w14:textId="4D630CDA" w:rsidR="001050CE" w:rsidRPr="001050CE" w:rsidRDefault="001050CE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CC7A7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Violet class 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5B74143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Ellie Hunt M-W </w:t>
            </w:r>
          </w:p>
          <w:p w14:paraId="0F380B1E" w14:textId="467E3C7E" w:rsidR="001050CE" w:rsidRPr="001050CE" w:rsidRDefault="1DD93ECB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Anna Price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 xml:space="preserve"> Th-F 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0F283B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de-DE"/>
              </w:rPr>
              <w:t>Sarah Driscoll M-T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5DA9C1C3" w14:textId="362C4ECC" w:rsidR="001050CE" w:rsidRPr="001050CE" w:rsidRDefault="0DAD0D39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Lucy Moorhouse W-F</w:t>
            </w:r>
            <w:r w:rsidR="76BE5FC1" w:rsidRPr="5ED787D6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5647BA96" w14:textId="26D54072" w:rsidR="001050CE" w:rsidRPr="001050CE" w:rsidRDefault="2BFA4E52" w:rsidP="001050CE">
            <w:pPr>
              <w:tabs>
                <w:tab w:val="left" w:pos="2835"/>
              </w:tabs>
              <w:spacing w:after="0"/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Tom Mason M-F</w:t>
            </w:r>
          </w:p>
        </w:tc>
        <w:tc>
          <w:tcPr>
            <w:tcW w:w="0" w:type="auto"/>
            <w:vMerge/>
            <w:vAlign w:val="center"/>
            <w:hideMark/>
          </w:tcPr>
          <w:p w14:paraId="18CDF9BE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050CE" w:rsidRPr="001050CE" w14:paraId="29247F4B" w14:textId="77777777" w:rsidTr="5ED787D6">
        <w:trPr>
          <w:trHeight w:val="30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3484B" w14:textId="660FFD73" w:rsidR="001050CE" w:rsidRPr="001050CE" w:rsidRDefault="001050CE" w:rsidP="5ED787D6">
            <w:pPr>
              <w:tabs>
                <w:tab w:val="left" w:pos="2835"/>
              </w:tabs>
              <w:spacing w:after="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586947C7" w14:textId="727B858B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F371A9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Magenta class</w:t>
            </w: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  <w:p w14:paraId="6B5C4E76" w14:textId="7058B655" w:rsidR="001050CE" w:rsidRPr="001050CE" w:rsidRDefault="76BE5FC1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5ED787D6">
              <w:rPr>
                <w:rFonts w:ascii="Arial" w:hAnsi="Arial" w:cs="Arial"/>
                <w:sz w:val="16"/>
                <w:szCs w:val="16"/>
                <w:lang w:val="en-GB"/>
              </w:rPr>
              <w:t>Hattie M</w:t>
            </w:r>
            <w:r w:rsidR="791EA3D1" w:rsidRPr="5ED787D6">
              <w:rPr>
                <w:rFonts w:ascii="Arial" w:hAnsi="Arial" w:cs="Arial"/>
                <w:sz w:val="16"/>
                <w:szCs w:val="16"/>
                <w:lang w:val="en-GB"/>
              </w:rPr>
              <w:t>ansfield</w:t>
            </w:r>
          </w:p>
          <w:p w14:paraId="4F3AFE8D" w14:textId="3B9848A0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444077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Lana Luck M-F  </w:t>
            </w:r>
          </w:p>
          <w:p w14:paraId="4669D585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050CE">
              <w:rPr>
                <w:rFonts w:ascii="Arial" w:hAnsi="Arial" w:cs="Arial"/>
                <w:sz w:val="16"/>
                <w:szCs w:val="16"/>
                <w:lang w:val="en-GB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531234F" w14:textId="77777777" w:rsidR="001050CE" w:rsidRPr="001050CE" w:rsidRDefault="001050CE" w:rsidP="001050CE">
            <w:pPr>
              <w:tabs>
                <w:tab w:val="left" w:pos="2835"/>
              </w:tabs>
              <w:spacing w:after="0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</w:tbl>
    <w:p w14:paraId="19BD7737" w14:textId="29DACD35" w:rsidR="00B56524" w:rsidRDefault="00B56524" w:rsidP="00F26BA4">
      <w:pPr>
        <w:tabs>
          <w:tab w:val="left" w:pos="2835"/>
        </w:tabs>
        <w:spacing w:after="0"/>
        <w:rPr>
          <w:rFonts w:ascii="Arial" w:hAnsi="Arial" w:cs="Arial"/>
          <w:sz w:val="24"/>
          <w:szCs w:val="24"/>
        </w:rPr>
      </w:pPr>
    </w:p>
    <w:p w14:paraId="16A82B4E" w14:textId="53E0FCFE" w:rsidR="5ED787D6" w:rsidRPr="00E759A0" w:rsidRDefault="5ED787D6" w:rsidP="00E759A0">
      <w:pPr>
        <w:tabs>
          <w:tab w:val="left" w:pos="2835"/>
        </w:tabs>
        <w:spacing w:after="0"/>
        <w:rPr>
          <w:rFonts w:ascii="Arial" w:hAnsi="Arial" w:cs="Arial"/>
          <w:sz w:val="24"/>
          <w:szCs w:val="24"/>
        </w:rPr>
      </w:pPr>
    </w:p>
    <w:p w14:paraId="0F9DACD8" w14:textId="77777777" w:rsidR="00B56524" w:rsidRPr="00B56524" w:rsidRDefault="00B56524" w:rsidP="00B56524">
      <w:pPr>
        <w:spacing w:after="0" w:line="240" w:lineRule="auto"/>
      </w:pPr>
      <w:r w:rsidRPr="5ED787D6">
        <w:rPr>
          <w:rFonts w:ascii="Calibri" w:hAnsi="Calibri" w:cs="Calibri"/>
          <w:b/>
          <w:bCs/>
          <w:sz w:val="16"/>
          <w:szCs w:val="16"/>
          <w:lang w:val="en-GB" w:eastAsia="en-GB"/>
        </w:rPr>
        <w:t>Leadership overview: </w:t>
      </w:r>
    </w:p>
    <w:p w14:paraId="0BEC5C4B" w14:textId="7C0F499B" w:rsidR="5ED787D6" w:rsidRDefault="5ED787D6" w:rsidP="5ED787D6">
      <w:pPr>
        <w:spacing w:after="0" w:line="240" w:lineRule="auto"/>
        <w:rPr>
          <w:rFonts w:ascii="Calibri" w:hAnsi="Calibri" w:cs="Calibri"/>
          <w:b/>
          <w:bCs/>
          <w:sz w:val="16"/>
          <w:szCs w:val="16"/>
          <w:lang w:val="en-GB"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5220"/>
      </w:tblGrid>
      <w:tr w:rsidR="00B56524" w:rsidRPr="00B56524" w14:paraId="7BC6A091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C8ED8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Executive Head teacher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0CD09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Mrs Katie James </w:t>
            </w:r>
          </w:p>
        </w:tc>
      </w:tr>
      <w:tr w:rsidR="00B56524" w:rsidRPr="00B56524" w14:paraId="26B038EC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0AD3C3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Acting Head teacher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AA7B2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 Neil Owens </w:t>
            </w:r>
          </w:p>
        </w:tc>
      </w:tr>
      <w:tr w:rsidR="00B56524" w:rsidRPr="00B56524" w14:paraId="5E20FF31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486BB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SENDCo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319B55" w14:textId="67D3F319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 xml:space="preserve">Mrs Fran </w:t>
            </w:r>
            <w:r w:rsidR="68DB09ED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Tyler (Tuesday, Wednesday, Thursday</w:t>
            </w:r>
            <w:r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) </w:t>
            </w:r>
          </w:p>
        </w:tc>
      </w:tr>
      <w:tr w:rsidR="00B56524" w:rsidRPr="00B56524" w14:paraId="384BFD23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EAE98C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KDG Lead Practitioner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0E652A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Mrs Gemma Ralph </w:t>
            </w:r>
          </w:p>
        </w:tc>
      </w:tr>
      <w:tr w:rsidR="00B56524" w:rsidRPr="00B56524" w14:paraId="07D62BBC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3AEB60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Year R Lead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649C8A" w14:textId="3CC8EA9E" w:rsidR="00B56524" w:rsidRPr="00B56524" w:rsidRDefault="00B56524" w:rsidP="5ED787D6">
            <w:pPr>
              <w:spacing w:after="0" w:line="240" w:lineRule="auto"/>
            </w:pPr>
            <w:r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 xml:space="preserve">Mrs </w:t>
            </w:r>
            <w:r w:rsidR="0DC492A7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Emily Pergus</w:t>
            </w:r>
            <w:r w:rsidR="7F3F9C39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e</w:t>
            </w:r>
            <w:r w:rsidR="0DC492A7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y</w:t>
            </w:r>
          </w:p>
        </w:tc>
      </w:tr>
      <w:tr w:rsidR="00B56524" w:rsidRPr="00B56524" w14:paraId="6D675128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58775B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Year 1 Lead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E7B067" w14:textId="6D36215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</w:t>
            </w:r>
            <w:r w:rsidR="63EDA0F9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rs</w:t>
            </w:r>
            <w:r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 xml:space="preserve"> Lauren </w:t>
            </w:r>
            <w:r w:rsidR="1B165C9A" w:rsidRPr="5ED787D6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Bond</w:t>
            </w:r>
          </w:p>
        </w:tc>
      </w:tr>
      <w:tr w:rsidR="00B56524" w:rsidRPr="00B56524" w14:paraId="036DBA72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A16165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lastRenderedPageBreak/>
              <w:t>Year 2 Lead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22EE4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Mrs Rebecca Koller </w:t>
            </w:r>
          </w:p>
        </w:tc>
      </w:tr>
      <w:tr w:rsidR="00B56524" w:rsidRPr="00B56524" w14:paraId="76338854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96642F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Pupil Premium and Looked After Children Lead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8E1E76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Mrs Emma Turner </w:t>
            </w:r>
          </w:p>
        </w:tc>
      </w:tr>
      <w:tr w:rsidR="00B56524" w:rsidRPr="00B56524" w14:paraId="76CDF27A" w14:textId="77777777" w:rsidTr="5ED787D6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1FB33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Children and Families Support Worker (CFSW)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E9099" w14:textId="77777777" w:rsidR="00B56524" w:rsidRPr="00B56524" w:rsidRDefault="00B56524" w:rsidP="00B56524">
            <w:pPr>
              <w:spacing w:after="0" w:line="240" w:lineRule="auto"/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</w:pPr>
            <w:r w:rsidRPr="00B56524">
              <w:rPr>
                <w:rFonts w:ascii="Calibri" w:hAnsi="Calibri" w:cs="Calibri"/>
                <w:b/>
                <w:bCs/>
                <w:sz w:val="16"/>
                <w:szCs w:val="16"/>
                <w:lang w:val="en-GB" w:eastAsia="en-GB"/>
              </w:rPr>
              <w:t>Mrs Sarah Pritchard (Monday -Thursday) </w:t>
            </w:r>
          </w:p>
        </w:tc>
      </w:tr>
    </w:tbl>
    <w:p w14:paraId="39577242" w14:textId="77777777" w:rsidR="004A6B3B" w:rsidRPr="004A6B3B" w:rsidRDefault="004A6B3B" w:rsidP="004A6B3B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W w:w="10345" w:type="dxa"/>
        <w:tblInd w:w="106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946"/>
        <w:gridCol w:w="5399"/>
      </w:tblGrid>
      <w:tr w:rsidR="008B639A" w:rsidRPr="00A20765" w14:paraId="6531F6AE" w14:textId="77777777" w:rsidTr="5ED787D6">
        <w:trPr>
          <w:trHeight w:val="335"/>
        </w:trPr>
        <w:tc>
          <w:tcPr>
            <w:tcW w:w="103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AC71D19" w14:textId="77777777" w:rsidR="008B639A" w:rsidRPr="00B56524" w:rsidRDefault="008B639A" w:rsidP="008B639A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  <w:vertAlign w:val="subscript"/>
                <w:lang w:val="en-GB"/>
              </w:rPr>
            </w:pPr>
            <w:r w:rsidRPr="00B56524">
              <w:rPr>
                <w:rFonts w:ascii="Calibri Light" w:hAnsi="Calibri Light" w:cs="Calibri Light"/>
                <w:b/>
                <w:sz w:val="16"/>
                <w:szCs w:val="16"/>
                <w:lang w:val="en-GB"/>
              </w:rPr>
              <w:t>Administration and support staff:</w:t>
            </w:r>
            <w:r w:rsidRPr="00B56524">
              <w:rPr>
                <w:rFonts w:ascii="Calibri Light" w:hAnsi="Calibri Light" w:cs="Calibri Light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  <w:p w14:paraId="73B44117" w14:textId="77777777" w:rsidR="008B639A" w:rsidRPr="00B56524" w:rsidRDefault="008B639A" w:rsidP="004A6B3B">
            <w:pPr>
              <w:spacing w:after="0" w:line="240" w:lineRule="auto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</w:p>
        </w:tc>
      </w:tr>
      <w:tr w:rsidR="004A6B3B" w:rsidRPr="00A20765" w14:paraId="1A7AA7F8" w14:textId="77777777" w:rsidTr="5ED787D6">
        <w:trPr>
          <w:trHeight w:val="335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8D15DA2" w14:textId="77777777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School Business Manager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301E353" w14:textId="032168BC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 xml:space="preserve">Sara Durant </w:t>
            </w:r>
            <w:r w:rsidR="5F5A8A8B" w:rsidRPr="5ED787D6">
              <w:rPr>
                <w:rFonts w:ascii="Calibri" w:hAnsi="Calibri" w:cs="Calibri"/>
                <w:sz w:val="16"/>
                <w:szCs w:val="16"/>
                <w:lang w:val="en-GB"/>
              </w:rPr>
              <w:t>M-Fri (WFH Fri)</w:t>
            </w:r>
          </w:p>
        </w:tc>
      </w:tr>
      <w:tr w:rsidR="004A6B3B" w:rsidRPr="00A20765" w14:paraId="6D22CCE9" w14:textId="77777777" w:rsidTr="5ED787D6">
        <w:trPr>
          <w:trHeight w:val="316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E8A8D23" w14:textId="77777777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School Receptionist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5572D2" w14:textId="77777777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Jo Evans M-F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</w:tr>
      <w:tr w:rsidR="004A6B3B" w:rsidRPr="00A20765" w14:paraId="55F0C31B" w14:textId="77777777" w:rsidTr="5ED787D6">
        <w:trPr>
          <w:trHeight w:val="439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4D52F3" w14:textId="77777777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>Administrator</w:t>
            </w:r>
            <w:r w:rsidRPr="5ED787D6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  <w:p w14:paraId="7673F0E4" w14:textId="4E94EEF5" w:rsidR="004A6B3B" w:rsidRPr="00B56524" w:rsidRDefault="30718B0B" w:rsidP="5ED787D6">
            <w:pPr>
              <w:spacing w:after="0" w:line="240" w:lineRule="auto"/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>Governance Professional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8ED5902" w14:textId="0AD6DBB7" w:rsidR="004A6B3B" w:rsidRPr="00B56524" w:rsidRDefault="004A6B3B" w:rsidP="00744529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 xml:space="preserve">Jess Thomas </w:t>
            </w:r>
            <w:r w:rsidR="6E2201C0" w:rsidRPr="5ED787D6">
              <w:rPr>
                <w:rFonts w:ascii="Calibri" w:hAnsi="Calibri" w:cs="Calibri"/>
                <w:sz w:val="16"/>
                <w:szCs w:val="16"/>
                <w:lang w:val="en-GB"/>
              </w:rPr>
              <w:t>Tue-</w:t>
            </w:r>
            <w:r w:rsidR="5E7B9B09" w:rsidRPr="5ED787D6">
              <w:rPr>
                <w:rFonts w:ascii="Calibri" w:hAnsi="Calibri" w:cs="Calibri"/>
                <w:sz w:val="16"/>
                <w:szCs w:val="16"/>
                <w:lang w:val="en-GB"/>
              </w:rPr>
              <w:t>F</w:t>
            </w:r>
          </w:p>
          <w:p w14:paraId="247C7712" w14:textId="4183B906" w:rsidR="004A6B3B" w:rsidRPr="00B56524" w:rsidRDefault="4192DED2" w:rsidP="5ED787D6">
            <w:pPr>
              <w:spacing w:after="0" w:line="240" w:lineRule="auto"/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>Ann Bourne M</w:t>
            </w:r>
          </w:p>
        </w:tc>
      </w:tr>
      <w:tr w:rsidR="004A6B3B" w:rsidRPr="00A20765" w14:paraId="449A0CF0" w14:textId="77777777" w:rsidTr="5ED787D6">
        <w:trPr>
          <w:trHeight w:val="253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</w:tcPr>
          <w:p w14:paraId="1079CD49" w14:textId="77777777" w:rsidR="004A6B3B" w:rsidRPr="00B56524" w:rsidRDefault="004A6B3B" w:rsidP="004A6B3B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>Facilities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/>
          </w:tcPr>
          <w:p w14:paraId="2BC52145" w14:textId="77777777" w:rsidR="004A6B3B" w:rsidRPr="00B56524" w:rsidRDefault="004A6B3B" w:rsidP="004A6B3B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</w:tc>
      </w:tr>
      <w:tr w:rsidR="004A6B3B" w:rsidRPr="00A20765" w14:paraId="2C1B87EA" w14:textId="77777777" w:rsidTr="5ED787D6">
        <w:trPr>
          <w:trHeight w:val="316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EF27DB" w14:textId="77777777" w:rsidR="004A6B3B" w:rsidRPr="00B56524" w:rsidRDefault="004A6B3B" w:rsidP="004A6B3B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Facilities Manager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D8E023" w14:textId="40B861E1" w:rsidR="004A6B3B" w:rsidRPr="00B56524" w:rsidRDefault="374D0010" w:rsidP="5ED787D6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5ED787D6">
              <w:rPr>
                <w:rFonts w:ascii="Calibri" w:hAnsi="Calibri" w:cs="Calibri"/>
                <w:sz w:val="16"/>
                <w:szCs w:val="16"/>
                <w:lang w:val="en-GB"/>
              </w:rPr>
              <w:t>Jed Ashton</w:t>
            </w:r>
            <w:r w:rsidR="004A6B3B" w:rsidRPr="5ED787D6">
              <w:rPr>
                <w:rFonts w:ascii="Calibri" w:hAnsi="Calibri" w:cs="Calibri"/>
                <w:sz w:val="16"/>
                <w:szCs w:val="16"/>
                <w:lang w:val="en-GB"/>
              </w:rPr>
              <w:t xml:space="preserve"> M-F</w:t>
            </w:r>
            <w:r w:rsidR="004A6B3B" w:rsidRPr="5ED787D6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</w:tr>
      <w:tr w:rsidR="004A6B3B" w:rsidRPr="00AA707D" w14:paraId="27CF5346" w14:textId="77777777" w:rsidTr="5ED787D6">
        <w:trPr>
          <w:trHeight w:val="400"/>
        </w:trPr>
        <w:tc>
          <w:tcPr>
            <w:tcW w:w="49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739F6BF" w14:textId="77777777" w:rsidR="004A6B3B" w:rsidRPr="00B56524" w:rsidRDefault="004A6B3B" w:rsidP="004A6B3B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Cleaners</w:t>
            </w:r>
            <w:r w:rsidRPr="00B56524">
              <w:rPr>
                <w:rFonts w:ascii="Calibri" w:hAnsi="Calibri" w:cs="Calibri"/>
                <w:sz w:val="16"/>
                <w:szCs w:val="16"/>
                <w:vertAlign w:val="subscript"/>
                <w:lang w:val="en-GB"/>
              </w:rPr>
              <w:t xml:space="preserve"> </w:t>
            </w:r>
          </w:p>
        </w:tc>
        <w:tc>
          <w:tcPr>
            <w:tcW w:w="539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0BBFF1" w14:textId="77777777" w:rsidR="004A6B3B" w:rsidRPr="00B56524" w:rsidRDefault="004A6B3B" w:rsidP="007F058C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  <w:lang w:val="en-GB"/>
              </w:rPr>
            </w:pPr>
            <w:r w:rsidRPr="00B56524">
              <w:rPr>
                <w:rFonts w:ascii="Calibri" w:hAnsi="Calibri" w:cs="Calibri"/>
                <w:sz w:val="16"/>
                <w:szCs w:val="16"/>
                <w:lang w:val="en-GB"/>
              </w:rPr>
              <w:t>Kelly Dodwell M-F (PM)</w:t>
            </w:r>
          </w:p>
        </w:tc>
      </w:tr>
      <w:tr w:rsidR="008B639A" w:rsidRPr="00A20765" w14:paraId="760927DB" w14:textId="77777777" w:rsidTr="5ED787D6">
        <w:trPr>
          <w:trHeight w:val="183"/>
        </w:trPr>
        <w:tc>
          <w:tcPr>
            <w:tcW w:w="103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1C4CD6B" w14:textId="77777777" w:rsidR="008B639A" w:rsidRPr="00B56524" w:rsidRDefault="008B639A" w:rsidP="004A6B3B">
            <w:pPr>
              <w:spacing w:after="0" w:line="240" w:lineRule="auto"/>
              <w:rPr>
                <w:rFonts w:ascii="Calibri Light" w:hAnsi="Calibri Light" w:cs="Calibri Light"/>
                <w:b/>
                <w:bCs/>
                <w:sz w:val="16"/>
                <w:szCs w:val="16"/>
                <w:lang w:val="en-GB"/>
              </w:rPr>
            </w:pPr>
            <w:r w:rsidRPr="00B56524">
              <w:rPr>
                <w:rFonts w:ascii="Calibri Light" w:hAnsi="Calibri Light" w:cs="Calibri Light"/>
                <w:b/>
                <w:bCs/>
                <w:sz w:val="16"/>
                <w:szCs w:val="16"/>
                <w:lang w:val="en-GB"/>
              </w:rPr>
              <w:t>Kids Club:</w:t>
            </w:r>
          </w:p>
        </w:tc>
      </w:tr>
      <w:tr w:rsidR="008B639A" w:rsidRPr="00A20765" w14:paraId="2C30C202" w14:textId="77777777" w:rsidTr="5ED787D6">
        <w:trPr>
          <w:trHeight w:val="266"/>
        </w:trPr>
        <w:tc>
          <w:tcPr>
            <w:tcW w:w="103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584B0049" w14:textId="77777777" w:rsidR="008B639A" w:rsidRPr="00B56524" w:rsidRDefault="008B639A" w:rsidP="004A6B3B">
            <w:pPr>
              <w:spacing w:after="0" w:line="240" w:lineRule="auto"/>
              <w:rPr>
                <w:rFonts w:ascii="Calibri Light" w:hAnsi="Calibri Light" w:cs="Calibri Light"/>
                <w:b/>
                <w:bCs/>
                <w:sz w:val="16"/>
                <w:szCs w:val="16"/>
                <w:lang w:val="en-GB"/>
              </w:rPr>
            </w:pPr>
            <w:r w:rsidRPr="00B56524">
              <w:rPr>
                <w:rFonts w:ascii="Calibri Light" w:hAnsi="Calibri Light" w:cs="Calibri Light"/>
                <w:b/>
                <w:bCs/>
                <w:sz w:val="16"/>
                <w:szCs w:val="16"/>
                <w:lang w:val="en-GB"/>
              </w:rPr>
              <w:t>Tom Mason (Supervisor)</w:t>
            </w:r>
          </w:p>
          <w:p w14:paraId="5056C783" w14:textId="1D6016F3" w:rsidR="008B639A" w:rsidRPr="00B56524" w:rsidRDefault="39E78152" w:rsidP="00744529">
            <w:pPr>
              <w:spacing w:after="0" w:line="259" w:lineRule="auto"/>
              <w:ind w:left="2"/>
              <w:rPr>
                <w:rFonts w:ascii="Calibri" w:hAnsi="Calibri" w:cs="Calibri"/>
                <w:sz w:val="16"/>
                <w:szCs w:val="16"/>
              </w:rPr>
            </w:pPr>
            <w:r w:rsidRPr="5ED787D6">
              <w:rPr>
                <w:rFonts w:ascii="Calibri" w:hAnsi="Calibri" w:cs="Calibri"/>
                <w:sz w:val="16"/>
                <w:szCs w:val="16"/>
              </w:rPr>
              <w:t>Jan Tacey, Poonam Manocha, Ben Levy</w:t>
            </w:r>
            <w:r w:rsidR="7923B975" w:rsidRPr="5ED787D6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r w:rsidR="171B3262" w:rsidRPr="5ED787D6">
              <w:rPr>
                <w:rFonts w:ascii="Calibri" w:hAnsi="Calibri" w:cs="Calibri"/>
                <w:sz w:val="16"/>
                <w:szCs w:val="16"/>
              </w:rPr>
              <w:t xml:space="preserve">Paula Powling, </w:t>
            </w:r>
            <w:r w:rsidR="7923B975" w:rsidRPr="5ED787D6">
              <w:rPr>
                <w:rFonts w:ascii="Calibri" w:hAnsi="Calibri" w:cs="Calibri"/>
                <w:sz w:val="16"/>
                <w:szCs w:val="16"/>
              </w:rPr>
              <w:t>Thomas Evans</w:t>
            </w:r>
            <w:r w:rsidR="76DD61E4" w:rsidRPr="5ED787D6">
              <w:rPr>
                <w:rFonts w:ascii="Calibri" w:hAnsi="Calibri" w:cs="Calibri"/>
                <w:sz w:val="16"/>
                <w:szCs w:val="16"/>
              </w:rPr>
              <w:t>, Kelly Dodwell, Megan Walker, Millie Ashman, Jess Thomas</w:t>
            </w:r>
          </w:p>
        </w:tc>
      </w:tr>
    </w:tbl>
    <w:p w14:paraId="658FA343" w14:textId="77777777" w:rsidR="0088231B" w:rsidRDefault="0088231B" w:rsidP="00A813B4">
      <w:pPr>
        <w:spacing w:after="0"/>
        <w:rPr>
          <w:rFonts w:ascii="Arial" w:hAnsi="Arial" w:cs="Arial"/>
          <w:b/>
          <w:sz w:val="24"/>
          <w:szCs w:val="24"/>
        </w:rPr>
      </w:pPr>
    </w:p>
    <w:p w14:paraId="489852FD" w14:textId="6FE6954A" w:rsidR="00E07643" w:rsidRPr="002977A0" w:rsidRDefault="00E07643" w:rsidP="002977A0">
      <w:pPr>
        <w:tabs>
          <w:tab w:val="left" w:pos="2835"/>
        </w:tabs>
        <w:spacing w:after="0"/>
        <w:rPr>
          <w:b/>
          <w:color w:val="1F497D"/>
          <w:sz w:val="28"/>
          <w:szCs w:val="28"/>
        </w:rPr>
      </w:pPr>
    </w:p>
    <w:sectPr w:rsidR="00E07643" w:rsidRPr="002977A0" w:rsidSect="00E965D1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4DA92" w14:textId="77777777" w:rsidR="003E55F2" w:rsidRDefault="003E55F2">
      <w:pPr>
        <w:spacing w:after="0" w:line="240" w:lineRule="auto"/>
      </w:pPr>
      <w:r>
        <w:separator/>
      </w:r>
    </w:p>
  </w:endnote>
  <w:endnote w:type="continuationSeparator" w:id="0">
    <w:p w14:paraId="0779F374" w14:textId="77777777" w:rsidR="003E55F2" w:rsidRDefault="003E5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E37EC" w14:textId="74134BA6" w:rsidR="00D016FF" w:rsidRDefault="00D016F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8A752E">
      <w:rPr>
        <w:noProof/>
      </w:rPr>
      <w:t>1</w:t>
    </w:r>
    <w:r>
      <w:rPr>
        <w:noProof/>
      </w:rPr>
      <w:fldChar w:fldCharType="end"/>
    </w:r>
  </w:p>
  <w:p w14:paraId="0A842D1B" w14:textId="77777777" w:rsidR="00D016FF" w:rsidRDefault="00D016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35A03" w14:textId="77777777" w:rsidR="003E55F2" w:rsidRDefault="003E55F2">
      <w:pPr>
        <w:spacing w:after="0" w:line="240" w:lineRule="auto"/>
      </w:pPr>
      <w:r>
        <w:separator/>
      </w:r>
    </w:p>
  </w:footnote>
  <w:footnote w:type="continuationSeparator" w:id="0">
    <w:p w14:paraId="024C1A83" w14:textId="77777777" w:rsidR="003E55F2" w:rsidRDefault="003E5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2479B" w14:textId="6FC2636D" w:rsidR="00D016FF" w:rsidRDefault="005A2089">
    <w:pPr>
      <w:pStyle w:val="Header"/>
    </w:pPr>
    <w:r>
      <w:rPr>
        <w:noProof/>
        <w:lang w:val="en-GB" w:eastAsia="en-GB"/>
      </w:rPr>
      <w:drawing>
        <wp:inline distT="0" distB="0" distL="0" distR="0" wp14:anchorId="74AB31AB" wp14:editId="648C2709">
          <wp:extent cx="546100" cy="546100"/>
          <wp:effectExtent l="0" t="0" r="0" b="0"/>
          <wp:docPr id="10" name="Picture 2" descr="http://www.ckis.org.uk/_site/images/design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kis.org.uk/_site/images/design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80B43"/>
    <w:multiLevelType w:val="multilevel"/>
    <w:tmpl w:val="796C8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504F59"/>
    <w:multiLevelType w:val="hybridMultilevel"/>
    <w:tmpl w:val="17185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26C3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4BE85BB2">
      <w:numFmt w:val="bullet"/>
      <w:lvlText w:val="·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C230C3"/>
    <w:multiLevelType w:val="multilevel"/>
    <w:tmpl w:val="B590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E76815"/>
    <w:multiLevelType w:val="hybridMultilevel"/>
    <w:tmpl w:val="52889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64451"/>
    <w:multiLevelType w:val="hybridMultilevel"/>
    <w:tmpl w:val="50FE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00978"/>
    <w:multiLevelType w:val="hybridMultilevel"/>
    <w:tmpl w:val="25FA3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530D23"/>
    <w:multiLevelType w:val="hybridMultilevel"/>
    <w:tmpl w:val="77849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E3981"/>
    <w:multiLevelType w:val="hybridMultilevel"/>
    <w:tmpl w:val="3732F8BA"/>
    <w:lvl w:ilvl="0" w:tplc="8F72741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F3603"/>
    <w:multiLevelType w:val="hybridMultilevel"/>
    <w:tmpl w:val="638EB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96D11"/>
    <w:multiLevelType w:val="hybridMultilevel"/>
    <w:tmpl w:val="04849A1C"/>
    <w:lvl w:ilvl="0" w:tplc="91329808">
      <w:start w:val="2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CB7BA5"/>
    <w:multiLevelType w:val="hybridMultilevel"/>
    <w:tmpl w:val="CB563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B0325E"/>
    <w:multiLevelType w:val="multilevel"/>
    <w:tmpl w:val="FE94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673DC1"/>
    <w:multiLevelType w:val="hybridMultilevel"/>
    <w:tmpl w:val="8B9C5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373C49"/>
    <w:multiLevelType w:val="hybridMultilevel"/>
    <w:tmpl w:val="0CDA8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E018B5"/>
    <w:multiLevelType w:val="hybridMultilevel"/>
    <w:tmpl w:val="2ACC3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B15ED4"/>
    <w:multiLevelType w:val="hybridMultilevel"/>
    <w:tmpl w:val="E08CFA38"/>
    <w:lvl w:ilvl="0" w:tplc="718EED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1DA6E59"/>
    <w:multiLevelType w:val="hybridMultilevel"/>
    <w:tmpl w:val="E1EA5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926053"/>
    <w:multiLevelType w:val="hybridMultilevel"/>
    <w:tmpl w:val="4EA8F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CE02BA"/>
    <w:multiLevelType w:val="hybridMultilevel"/>
    <w:tmpl w:val="6B307EB8"/>
    <w:lvl w:ilvl="0" w:tplc="BE8A518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B175C4"/>
    <w:multiLevelType w:val="hybridMultilevel"/>
    <w:tmpl w:val="CF8A6432"/>
    <w:lvl w:ilvl="0" w:tplc="BE8A518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A2FB3"/>
    <w:multiLevelType w:val="hybridMultilevel"/>
    <w:tmpl w:val="FEFCD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867739"/>
    <w:multiLevelType w:val="hybridMultilevel"/>
    <w:tmpl w:val="6656525E"/>
    <w:lvl w:ilvl="0" w:tplc="BE8A518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36519"/>
    <w:multiLevelType w:val="hybridMultilevel"/>
    <w:tmpl w:val="16BA5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7E7E99"/>
    <w:multiLevelType w:val="hybridMultilevel"/>
    <w:tmpl w:val="3848A0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646F35"/>
    <w:multiLevelType w:val="hybridMultilevel"/>
    <w:tmpl w:val="2BEA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602DD5"/>
    <w:multiLevelType w:val="hybridMultilevel"/>
    <w:tmpl w:val="A44C8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9A06A5"/>
    <w:multiLevelType w:val="multilevel"/>
    <w:tmpl w:val="22AA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D9E5FCC"/>
    <w:multiLevelType w:val="multilevel"/>
    <w:tmpl w:val="B502A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6825A0"/>
    <w:multiLevelType w:val="hybridMultilevel"/>
    <w:tmpl w:val="3CD62C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1271334">
    <w:abstractNumId w:val="15"/>
  </w:num>
  <w:num w:numId="2" w16cid:durableId="1053315279">
    <w:abstractNumId w:val="5"/>
  </w:num>
  <w:num w:numId="3" w16cid:durableId="1120685825">
    <w:abstractNumId w:val="25"/>
  </w:num>
  <w:num w:numId="4" w16cid:durableId="1031489206">
    <w:abstractNumId w:val="10"/>
  </w:num>
  <w:num w:numId="5" w16cid:durableId="1515224133">
    <w:abstractNumId w:val="16"/>
  </w:num>
  <w:num w:numId="6" w16cid:durableId="1222836538">
    <w:abstractNumId w:val="20"/>
  </w:num>
  <w:num w:numId="7" w16cid:durableId="1187522368">
    <w:abstractNumId w:val="22"/>
  </w:num>
  <w:num w:numId="8" w16cid:durableId="1138379673">
    <w:abstractNumId w:val="14"/>
  </w:num>
  <w:num w:numId="9" w16cid:durableId="667177548">
    <w:abstractNumId w:val="17"/>
  </w:num>
  <w:num w:numId="10" w16cid:durableId="1989704691">
    <w:abstractNumId w:val="8"/>
  </w:num>
  <w:num w:numId="11" w16cid:durableId="107043195">
    <w:abstractNumId w:val="6"/>
  </w:num>
  <w:num w:numId="12" w16cid:durableId="517157997">
    <w:abstractNumId w:val="23"/>
  </w:num>
  <w:num w:numId="13" w16cid:durableId="831720703">
    <w:abstractNumId w:val="12"/>
  </w:num>
  <w:num w:numId="14" w16cid:durableId="833181942">
    <w:abstractNumId w:val="1"/>
  </w:num>
  <w:num w:numId="15" w16cid:durableId="692194361">
    <w:abstractNumId w:val="28"/>
  </w:num>
  <w:num w:numId="16" w16cid:durableId="1601140195">
    <w:abstractNumId w:val="27"/>
  </w:num>
  <w:num w:numId="17" w16cid:durableId="258217909">
    <w:abstractNumId w:val="3"/>
  </w:num>
  <w:num w:numId="18" w16cid:durableId="1237520875">
    <w:abstractNumId w:val="24"/>
  </w:num>
  <w:num w:numId="19" w16cid:durableId="1727216489">
    <w:abstractNumId w:val="13"/>
  </w:num>
  <w:num w:numId="20" w16cid:durableId="600455115">
    <w:abstractNumId w:val="7"/>
  </w:num>
  <w:num w:numId="21" w16cid:durableId="458425381">
    <w:abstractNumId w:val="9"/>
  </w:num>
  <w:num w:numId="22" w16cid:durableId="1101293315">
    <w:abstractNumId w:val="21"/>
  </w:num>
  <w:num w:numId="23" w16cid:durableId="668027158">
    <w:abstractNumId w:val="18"/>
  </w:num>
  <w:num w:numId="24" w16cid:durableId="444924864">
    <w:abstractNumId w:val="19"/>
  </w:num>
  <w:num w:numId="25" w16cid:durableId="1402602705">
    <w:abstractNumId w:val="26"/>
  </w:num>
  <w:num w:numId="26" w16cid:durableId="1885292831">
    <w:abstractNumId w:val="2"/>
  </w:num>
  <w:num w:numId="27" w16cid:durableId="1834222856">
    <w:abstractNumId w:val="11"/>
  </w:num>
  <w:num w:numId="28" w16cid:durableId="1669359278">
    <w:abstractNumId w:val="0"/>
  </w:num>
  <w:num w:numId="29" w16cid:durableId="1364089863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7CF"/>
    <w:rsid w:val="00004254"/>
    <w:rsid w:val="0001656F"/>
    <w:rsid w:val="00020B97"/>
    <w:rsid w:val="00021E5C"/>
    <w:rsid w:val="00023A60"/>
    <w:rsid w:val="00023ED2"/>
    <w:rsid w:val="00025FC9"/>
    <w:rsid w:val="00030750"/>
    <w:rsid w:val="000310F8"/>
    <w:rsid w:val="000322BC"/>
    <w:rsid w:val="00035544"/>
    <w:rsid w:val="00036B49"/>
    <w:rsid w:val="000500A6"/>
    <w:rsid w:val="00050DDA"/>
    <w:rsid w:val="00056431"/>
    <w:rsid w:val="00056EB2"/>
    <w:rsid w:val="000717DC"/>
    <w:rsid w:val="00071B9D"/>
    <w:rsid w:val="000736CB"/>
    <w:rsid w:val="00090185"/>
    <w:rsid w:val="00090F5B"/>
    <w:rsid w:val="00095EFC"/>
    <w:rsid w:val="000966AE"/>
    <w:rsid w:val="000A34C7"/>
    <w:rsid w:val="000B2311"/>
    <w:rsid w:val="000B6C22"/>
    <w:rsid w:val="000C2009"/>
    <w:rsid w:val="000C20EE"/>
    <w:rsid w:val="000D39D6"/>
    <w:rsid w:val="000D475F"/>
    <w:rsid w:val="000D55F1"/>
    <w:rsid w:val="000D7D2D"/>
    <w:rsid w:val="000E415A"/>
    <w:rsid w:val="000E5355"/>
    <w:rsid w:val="000E6151"/>
    <w:rsid w:val="000E68D7"/>
    <w:rsid w:val="000F02C7"/>
    <w:rsid w:val="000F0CEF"/>
    <w:rsid w:val="000F2C6C"/>
    <w:rsid w:val="000F46D2"/>
    <w:rsid w:val="000F6B95"/>
    <w:rsid w:val="001050CE"/>
    <w:rsid w:val="00111814"/>
    <w:rsid w:val="00115FA6"/>
    <w:rsid w:val="001238BF"/>
    <w:rsid w:val="00127546"/>
    <w:rsid w:val="00133F6D"/>
    <w:rsid w:val="00142953"/>
    <w:rsid w:val="001543B1"/>
    <w:rsid w:val="00154ADB"/>
    <w:rsid w:val="001636F9"/>
    <w:rsid w:val="001647BB"/>
    <w:rsid w:val="00170242"/>
    <w:rsid w:val="00175C05"/>
    <w:rsid w:val="00180609"/>
    <w:rsid w:val="00180943"/>
    <w:rsid w:val="001A1ED0"/>
    <w:rsid w:val="001A2EAB"/>
    <w:rsid w:val="001A34C1"/>
    <w:rsid w:val="001A6F88"/>
    <w:rsid w:val="001B21A3"/>
    <w:rsid w:val="001B28AC"/>
    <w:rsid w:val="001B5D13"/>
    <w:rsid w:val="001C3547"/>
    <w:rsid w:val="001D5CF8"/>
    <w:rsid w:val="001D6C0A"/>
    <w:rsid w:val="001E3645"/>
    <w:rsid w:val="001F1ADE"/>
    <w:rsid w:val="001F35F7"/>
    <w:rsid w:val="001F406D"/>
    <w:rsid w:val="001F5E45"/>
    <w:rsid w:val="00200159"/>
    <w:rsid w:val="00202B36"/>
    <w:rsid w:val="00203F74"/>
    <w:rsid w:val="00204A2B"/>
    <w:rsid w:val="002053B5"/>
    <w:rsid w:val="00205C4E"/>
    <w:rsid w:val="00206050"/>
    <w:rsid w:val="00207FDB"/>
    <w:rsid w:val="002165B6"/>
    <w:rsid w:val="00216D93"/>
    <w:rsid w:val="0022451A"/>
    <w:rsid w:val="0022490F"/>
    <w:rsid w:val="002266C7"/>
    <w:rsid w:val="0022754F"/>
    <w:rsid w:val="00230DF3"/>
    <w:rsid w:val="002424E5"/>
    <w:rsid w:val="00251D7D"/>
    <w:rsid w:val="00252953"/>
    <w:rsid w:val="002564FB"/>
    <w:rsid w:val="00261C90"/>
    <w:rsid w:val="00261E5B"/>
    <w:rsid w:val="002652C8"/>
    <w:rsid w:val="00272330"/>
    <w:rsid w:val="00273C34"/>
    <w:rsid w:val="00275A4D"/>
    <w:rsid w:val="00277A2D"/>
    <w:rsid w:val="00285053"/>
    <w:rsid w:val="00287F31"/>
    <w:rsid w:val="002977A0"/>
    <w:rsid w:val="002A0CF6"/>
    <w:rsid w:val="002A69FC"/>
    <w:rsid w:val="002C0F48"/>
    <w:rsid w:val="002C10AB"/>
    <w:rsid w:val="002C3C3C"/>
    <w:rsid w:val="002C7A63"/>
    <w:rsid w:val="002D1DE1"/>
    <w:rsid w:val="002E64BB"/>
    <w:rsid w:val="002F077C"/>
    <w:rsid w:val="002F2076"/>
    <w:rsid w:val="002F43FE"/>
    <w:rsid w:val="002F4991"/>
    <w:rsid w:val="002F499B"/>
    <w:rsid w:val="0030218E"/>
    <w:rsid w:val="0030407C"/>
    <w:rsid w:val="003121C7"/>
    <w:rsid w:val="0031412E"/>
    <w:rsid w:val="0032044C"/>
    <w:rsid w:val="00326899"/>
    <w:rsid w:val="00331007"/>
    <w:rsid w:val="003404EF"/>
    <w:rsid w:val="003469B0"/>
    <w:rsid w:val="003469B1"/>
    <w:rsid w:val="0034782F"/>
    <w:rsid w:val="00364D9D"/>
    <w:rsid w:val="0036689A"/>
    <w:rsid w:val="00370B74"/>
    <w:rsid w:val="003763C7"/>
    <w:rsid w:val="003774E4"/>
    <w:rsid w:val="00382FB7"/>
    <w:rsid w:val="00385455"/>
    <w:rsid w:val="00385C8F"/>
    <w:rsid w:val="0039428C"/>
    <w:rsid w:val="003B22EC"/>
    <w:rsid w:val="003B307E"/>
    <w:rsid w:val="003B6ECB"/>
    <w:rsid w:val="003C064A"/>
    <w:rsid w:val="003C20B1"/>
    <w:rsid w:val="003C3494"/>
    <w:rsid w:val="003C47AD"/>
    <w:rsid w:val="003C7FE0"/>
    <w:rsid w:val="003D5CA4"/>
    <w:rsid w:val="003E34FD"/>
    <w:rsid w:val="003E55F2"/>
    <w:rsid w:val="003E7EE1"/>
    <w:rsid w:val="003F3E05"/>
    <w:rsid w:val="004102FA"/>
    <w:rsid w:val="00410E90"/>
    <w:rsid w:val="004202EF"/>
    <w:rsid w:val="0042188D"/>
    <w:rsid w:val="0043213D"/>
    <w:rsid w:val="00435EE6"/>
    <w:rsid w:val="00442C64"/>
    <w:rsid w:val="004512E5"/>
    <w:rsid w:val="004522D8"/>
    <w:rsid w:val="00455396"/>
    <w:rsid w:val="00456EC3"/>
    <w:rsid w:val="004630DC"/>
    <w:rsid w:val="004641D4"/>
    <w:rsid w:val="004655B1"/>
    <w:rsid w:val="0046564C"/>
    <w:rsid w:val="00471F1E"/>
    <w:rsid w:val="00472DE8"/>
    <w:rsid w:val="004778AE"/>
    <w:rsid w:val="0049088F"/>
    <w:rsid w:val="00495F26"/>
    <w:rsid w:val="00497769"/>
    <w:rsid w:val="00497B84"/>
    <w:rsid w:val="004A1554"/>
    <w:rsid w:val="004A6B3B"/>
    <w:rsid w:val="004B0774"/>
    <w:rsid w:val="004B1327"/>
    <w:rsid w:val="004B7B42"/>
    <w:rsid w:val="004B7D93"/>
    <w:rsid w:val="004C4AE4"/>
    <w:rsid w:val="004C4AE6"/>
    <w:rsid w:val="004C54C5"/>
    <w:rsid w:val="004C68EB"/>
    <w:rsid w:val="004D1987"/>
    <w:rsid w:val="004D31A2"/>
    <w:rsid w:val="004D3F1F"/>
    <w:rsid w:val="004D6837"/>
    <w:rsid w:val="004E2831"/>
    <w:rsid w:val="004E5194"/>
    <w:rsid w:val="004E6C4F"/>
    <w:rsid w:val="005004EC"/>
    <w:rsid w:val="00500B71"/>
    <w:rsid w:val="0050130D"/>
    <w:rsid w:val="0050474E"/>
    <w:rsid w:val="00507696"/>
    <w:rsid w:val="005076A0"/>
    <w:rsid w:val="00510F72"/>
    <w:rsid w:val="00514825"/>
    <w:rsid w:val="005219EA"/>
    <w:rsid w:val="00522970"/>
    <w:rsid w:val="00522D92"/>
    <w:rsid w:val="005267E4"/>
    <w:rsid w:val="00526F68"/>
    <w:rsid w:val="0052796D"/>
    <w:rsid w:val="005305A5"/>
    <w:rsid w:val="00531AE6"/>
    <w:rsid w:val="005338E3"/>
    <w:rsid w:val="00536DA2"/>
    <w:rsid w:val="00537924"/>
    <w:rsid w:val="005417ED"/>
    <w:rsid w:val="00551B21"/>
    <w:rsid w:val="005570A8"/>
    <w:rsid w:val="005577F7"/>
    <w:rsid w:val="005646C8"/>
    <w:rsid w:val="00573F6A"/>
    <w:rsid w:val="005815AA"/>
    <w:rsid w:val="00583654"/>
    <w:rsid w:val="00584F92"/>
    <w:rsid w:val="00590429"/>
    <w:rsid w:val="00593694"/>
    <w:rsid w:val="005A2089"/>
    <w:rsid w:val="005A2962"/>
    <w:rsid w:val="005A2CDB"/>
    <w:rsid w:val="005A7E2A"/>
    <w:rsid w:val="005B3C04"/>
    <w:rsid w:val="005B60F9"/>
    <w:rsid w:val="005C54AC"/>
    <w:rsid w:val="005C5E27"/>
    <w:rsid w:val="005C714E"/>
    <w:rsid w:val="005D0D8D"/>
    <w:rsid w:val="005D2C5A"/>
    <w:rsid w:val="005E1B0A"/>
    <w:rsid w:val="005E43EB"/>
    <w:rsid w:val="005E6401"/>
    <w:rsid w:val="005E6E02"/>
    <w:rsid w:val="005E7C5E"/>
    <w:rsid w:val="005F4C77"/>
    <w:rsid w:val="005F54A6"/>
    <w:rsid w:val="005F61D7"/>
    <w:rsid w:val="00602A00"/>
    <w:rsid w:val="006056B7"/>
    <w:rsid w:val="0060718B"/>
    <w:rsid w:val="006077D4"/>
    <w:rsid w:val="0062044F"/>
    <w:rsid w:val="00620B6D"/>
    <w:rsid w:val="00621C7F"/>
    <w:rsid w:val="00624360"/>
    <w:rsid w:val="00625974"/>
    <w:rsid w:val="00626D4A"/>
    <w:rsid w:val="00635DB8"/>
    <w:rsid w:val="006412EB"/>
    <w:rsid w:val="0065276F"/>
    <w:rsid w:val="006533DA"/>
    <w:rsid w:val="00657ED0"/>
    <w:rsid w:val="0066485C"/>
    <w:rsid w:val="00667C8F"/>
    <w:rsid w:val="00677B6F"/>
    <w:rsid w:val="00692C1A"/>
    <w:rsid w:val="00694C5D"/>
    <w:rsid w:val="00697AF4"/>
    <w:rsid w:val="006A0213"/>
    <w:rsid w:val="006A3138"/>
    <w:rsid w:val="006A56B1"/>
    <w:rsid w:val="006B4AD9"/>
    <w:rsid w:val="006B700B"/>
    <w:rsid w:val="006C6146"/>
    <w:rsid w:val="006E0752"/>
    <w:rsid w:val="006E45EB"/>
    <w:rsid w:val="006F01FC"/>
    <w:rsid w:val="006F4BAC"/>
    <w:rsid w:val="006F7C39"/>
    <w:rsid w:val="007007C7"/>
    <w:rsid w:val="007020B0"/>
    <w:rsid w:val="00702E73"/>
    <w:rsid w:val="00712B21"/>
    <w:rsid w:val="00713ADC"/>
    <w:rsid w:val="00716C44"/>
    <w:rsid w:val="00717EC5"/>
    <w:rsid w:val="00731D99"/>
    <w:rsid w:val="00737299"/>
    <w:rsid w:val="0074386D"/>
    <w:rsid w:val="00744529"/>
    <w:rsid w:val="00752CF0"/>
    <w:rsid w:val="00753943"/>
    <w:rsid w:val="00755651"/>
    <w:rsid w:val="00755951"/>
    <w:rsid w:val="00757290"/>
    <w:rsid w:val="0076446A"/>
    <w:rsid w:val="007913B9"/>
    <w:rsid w:val="007A7F2B"/>
    <w:rsid w:val="007A7FED"/>
    <w:rsid w:val="007B0482"/>
    <w:rsid w:val="007B1352"/>
    <w:rsid w:val="007B5981"/>
    <w:rsid w:val="007B5CA4"/>
    <w:rsid w:val="007B7C1A"/>
    <w:rsid w:val="007C3EB3"/>
    <w:rsid w:val="007D0B8C"/>
    <w:rsid w:val="007D3DB1"/>
    <w:rsid w:val="007D50EA"/>
    <w:rsid w:val="007E7C5A"/>
    <w:rsid w:val="007F058C"/>
    <w:rsid w:val="007F4FD9"/>
    <w:rsid w:val="008123FA"/>
    <w:rsid w:val="008166B8"/>
    <w:rsid w:val="0081774A"/>
    <w:rsid w:val="00817B8F"/>
    <w:rsid w:val="0082040C"/>
    <w:rsid w:val="008275F0"/>
    <w:rsid w:val="0083126A"/>
    <w:rsid w:val="00843F42"/>
    <w:rsid w:val="00844F9C"/>
    <w:rsid w:val="008458E1"/>
    <w:rsid w:val="0085145C"/>
    <w:rsid w:val="00853006"/>
    <w:rsid w:val="00853F29"/>
    <w:rsid w:val="008563E5"/>
    <w:rsid w:val="00861582"/>
    <w:rsid w:val="008705FA"/>
    <w:rsid w:val="008734FF"/>
    <w:rsid w:val="0088014F"/>
    <w:rsid w:val="008812EF"/>
    <w:rsid w:val="0088231B"/>
    <w:rsid w:val="0088604A"/>
    <w:rsid w:val="00887332"/>
    <w:rsid w:val="00890D23"/>
    <w:rsid w:val="008915B2"/>
    <w:rsid w:val="008A40CA"/>
    <w:rsid w:val="008A4C04"/>
    <w:rsid w:val="008A752E"/>
    <w:rsid w:val="008B0246"/>
    <w:rsid w:val="008B3C28"/>
    <w:rsid w:val="008B3DD8"/>
    <w:rsid w:val="008B569A"/>
    <w:rsid w:val="008B639A"/>
    <w:rsid w:val="008B6A4A"/>
    <w:rsid w:val="008C4D51"/>
    <w:rsid w:val="008C69A2"/>
    <w:rsid w:val="008D093A"/>
    <w:rsid w:val="008D456C"/>
    <w:rsid w:val="008D6C21"/>
    <w:rsid w:val="008F0877"/>
    <w:rsid w:val="008F65B2"/>
    <w:rsid w:val="00903D92"/>
    <w:rsid w:val="00904936"/>
    <w:rsid w:val="00910857"/>
    <w:rsid w:val="00915A6C"/>
    <w:rsid w:val="009220E8"/>
    <w:rsid w:val="0094222B"/>
    <w:rsid w:val="00943BD9"/>
    <w:rsid w:val="00947C6F"/>
    <w:rsid w:val="009603D6"/>
    <w:rsid w:val="009630A5"/>
    <w:rsid w:val="00965900"/>
    <w:rsid w:val="00970024"/>
    <w:rsid w:val="00984D44"/>
    <w:rsid w:val="00985B7B"/>
    <w:rsid w:val="009865F0"/>
    <w:rsid w:val="009917CF"/>
    <w:rsid w:val="00997A88"/>
    <w:rsid w:val="009A0025"/>
    <w:rsid w:val="009A0561"/>
    <w:rsid w:val="009A78D7"/>
    <w:rsid w:val="009B1A9C"/>
    <w:rsid w:val="009C09F3"/>
    <w:rsid w:val="009C1826"/>
    <w:rsid w:val="009C1DC3"/>
    <w:rsid w:val="009C220D"/>
    <w:rsid w:val="009C3640"/>
    <w:rsid w:val="009C379D"/>
    <w:rsid w:val="009C433D"/>
    <w:rsid w:val="009C495B"/>
    <w:rsid w:val="009D00A2"/>
    <w:rsid w:val="009D0291"/>
    <w:rsid w:val="009D134F"/>
    <w:rsid w:val="009D17D0"/>
    <w:rsid w:val="009D2794"/>
    <w:rsid w:val="009D3E65"/>
    <w:rsid w:val="009D7775"/>
    <w:rsid w:val="009E1E3D"/>
    <w:rsid w:val="009E2C09"/>
    <w:rsid w:val="009E579D"/>
    <w:rsid w:val="009F37CE"/>
    <w:rsid w:val="009F6FDC"/>
    <w:rsid w:val="00A0429A"/>
    <w:rsid w:val="00A04FB8"/>
    <w:rsid w:val="00A06D1C"/>
    <w:rsid w:val="00A110C9"/>
    <w:rsid w:val="00A20765"/>
    <w:rsid w:val="00A24DEA"/>
    <w:rsid w:val="00A25D6B"/>
    <w:rsid w:val="00A267ED"/>
    <w:rsid w:val="00A306F2"/>
    <w:rsid w:val="00A35986"/>
    <w:rsid w:val="00A35A74"/>
    <w:rsid w:val="00A43DC7"/>
    <w:rsid w:val="00A53ECC"/>
    <w:rsid w:val="00A60E3C"/>
    <w:rsid w:val="00A62503"/>
    <w:rsid w:val="00A62AAD"/>
    <w:rsid w:val="00A646AA"/>
    <w:rsid w:val="00A661C6"/>
    <w:rsid w:val="00A7023D"/>
    <w:rsid w:val="00A80D03"/>
    <w:rsid w:val="00A813B4"/>
    <w:rsid w:val="00A85336"/>
    <w:rsid w:val="00A90F0D"/>
    <w:rsid w:val="00A96688"/>
    <w:rsid w:val="00AA5A1A"/>
    <w:rsid w:val="00AA5AB8"/>
    <w:rsid w:val="00AA5E81"/>
    <w:rsid w:val="00AA707D"/>
    <w:rsid w:val="00AB16E3"/>
    <w:rsid w:val="00AC0B20"/>
    <w:rsid w:val="00AC7760"/>
    <w:rsid w:val="00AE0292"/>
    <w:rsid w:val="00AF0ED2"/>
    <w:rsid w:val="00AF268A"/>
    <w:rsid w:val="00B01DA3"/>
    <w:rsid w:val="00B13BDC"/>
    <w:rsid w:val="00B22384"/>
    <w:rsid w:val="00B227C0"/>
    <w:rsid w:val="00B26560"/>
    <w:rsid w:val="00B275A6"/>
    <w:rsid w:val="00B36134"/>
    <w:rsid w:val="00B401F7"/>
    <w:rsid w:val="00B40970"/>
    <w:rsid w:val="00B4447C"/>
    <w:rsid w:val="00B5005F"/>
    <w:rsid w:val="00B56524"/>
    <w:rsid w:val="00B635AE"/>
    <w:rsid w:val="00B72426"/>
    <w:rsid w:val="00B72C58"/>
    <w:rsid w:val="00B7606B"/>
    <w:rsid w:val="00B81FFD"/>
    <w:rsid w:val="00B83A10"/>
    <w:rsid w:val="00B840FB"/>
    <w:rsid w:val="00B843DE"/>
    <w:rsid w:val="00B86195"/>
    <w:rsid w:val="00B863B6"/>
    <w:rsid w:val="00B87FF4"/>
    <w:rsid w:val="00B90842"/>
    <w:rsid w:val="00B915A7"/>
    <w:rsid w:val="00B91A77"/>
    <w:rsid w:val="00B92A37"/>
    <w:rsid w:val="00BA03EF"/>
    <w:rsid w:val="00BA22E8"/>
    <w:rsid w:val="00BB0259"/>
    <w:rsid w:val="00BB3448"/>
    <w:rsid w:val="00BB5B14"/>
    <w:rsid w:val="00BB6D49"/>
    <w:rsid w:val="00BB77EA"/>
    <w:rsid w:val="00BC1E7E"/>
    <w:rsid w:val="00BD12C4"/>
    <w:rsid w:val="00BD28D3"/>
    <w:rsid w:val="00BD472F"/>
    <w:rsid w:val="00BD7237"/>
    <w:rsid w:val="00BE213C"/>
    <w:rsid w:val="00BE395A"/>
    <w:rsid w:val="00BE465C"/>
    <w:rsid w:val="00BE695F"/>
    <w:rsid w:val="00BE6AC5"/>
    <w:rsid w:val="00BF159F"/>
    <w:rsid w:val="00C03F9C"/>
    <w:rsid w:val="00C102AF"/>
    <w:rsid w:val="00C11614"/>
    <w:rsid w:val="00C17D97"/>
    <w:rsid w:val="00C20953"/>
    <w:rsid w:val="00C22911"/>
    <w:rsid w:val="00C2343B"/>
    <w:rsid w:val="00C24471"/>
    <w:rsid w:val="00C37CA8"/>
    <w:rsid w:val="00C41609"/>
    <w:rsid w:val="00C44823"/>
    <w:rsid w:val="00C45644"/>
    <w:rsid w:val="00C55654"/>
    <w:rsid w:val="00C61AF1"/>
    <w:rsid w:val="00C65699"/>
    <w:rsid w:val="00C71DCC"/>
    <w:rsid w:val="00C7628D"/>
    <w:rsid w:val="00C8069C"/>
    <w:rsid w:val="00C819F6"/>
    <w:rsid w:val="00C84974"/>
    <w:rsid w:val="00C9129C"/>
    <w:rsid w:val="00C91BCF"/>
    <w:rsid w:val="00C92706"/>
    <w:rsid w:val="00C97F5D"/>
    <w:rsid w:val="00CA37C2"/>
    <w:rsid w:val="00CA793F"/>
    <w:rsid w:val="00CB5957"/>
    <w:rsid w:val="00CC079F"/>
    <w:rsid w:val="00CC335D"/>
    <w:rsid w:val="00CD0AEF"/>
    <w:rsid w:val="00CD2F99"/>
    <w:rsid w:val="00CD30B9"/>
    <w:rsid w:val="00CD5CDB"/>
    <w:rsid w:val="00CD5F4A"/>
    <w:rsid w:val="00CD7E0B"/>
    <w:rsid w:val="00CE60CF"/>
    <w:rsid w:val="00CE656F"/>
    <w:rsid w:val="00CF0FFE"/>
    <w:rsid w:val="00CF1418"/>
    <w:rsid w:val="00CF1AAC"/>
    <w:rsid w:val="00D016FF"/>
    <w:rsid w:val="00D01C3B"/>
    <w:rsid w:val="00D0458D"/>
    <w:rsid w:val="00D07FBF"/>
    <w:rsid w:val="00D134B8"/>
    <w:rsid w:val="00D14EAA"/>
    <w:rsid w:val="00D21FBB"/>
    <w:rsid w:val="00D3171B"/>
    <w:rsid w:val="00D32EA6"/>
    <w:rsid w:val="00D35D41"/>
    <w:rsid w:val="00D36919"/>
    <w:rsid w:val="00D40422"/>
    <w:rsid w:val="00D44976"/>
    <w:rsid w:val="00D458B7"/>
    <w:rsid w:val="00D47D18"/>
    <w:rsid w:val="00D47EA9"/>
    <w:rsid w:val="00D57D20"/>
    <w:rsid w:val="00D6057B"/>
    <w:rsid w:val="00D628F9"/>
    <w:rsid w:val="00D658CD"/>
    <w:rsid w:val="00D7088A"/>
    <w:rsid w:val="00D70DAD"/>
    <w:rsid w:val="00D7104B"/>
    <w:rsid w:val="00D778BA"/>
    <w:rsid w:val="00D77B47"/>
    <w:rsid w:val="00D81525"/>
    <w:rsid w:val="00D821A8"/>
    <w:rsid w:val="00D855D0"/>
    <w:rsid w:val="00D906F2"/>
    <w:rsid w:val="00D91390"/>
    <w:rsid w:val="00D9416A"/>
    <w:rsid w:val="00DA326E"/>
    <w:rsid w:val="00DA7E62"/>
    <w:rsid w:val="00DB0577"/>
    <w:rsid w:val="00DB60D7"/>
    <w:rsid w:val="00DB64BB"/>
    <w:rsid w:val="00DB7A73"/>
    <w:rsid w:val="00DD0B8D"/>
    <w:rsid w:val="00DD3265"/>
    <w:rsid w:val="00DD48F3"/>
    <w:rsid w:val="00DD4C03"/>
    <w:rsid w:val="00DD54E6"/>
    <w:rsid w:val="00DD5FA9"/>
    <w:rsid w:val="00DE03C1"/>
    <w:rsid w:val="00DE4CF2"/>
    <w:rsid w:val="00DE4DCE"/>
    <w:rsid w:val="00DE69D1"/>
    <w:rsid w:val="00DF04DE"/>
    <w:rsid w:val="00DF2F23"/>
    <w:rsid w:val="00DF578A"/>
    <w:rsid w:val="00DF5819"/>
    <w:rsid w:val="00DF75CC"/>
    <w:rsid w:val="00E07643"/>
    <w:rsid w:val="00E123E4"/>
    <w:rsid w:val="00E14416"/>
    <w:rsid w:val="00E15641"/>
    <w:rsid w:val="00E17907"/>
    <w:rsid w:val="00E24C71"/>
    <w:rsid w:val="00E250E8"/>
    <w:rsid w:val="00E27B7F"/>
    <w:rsid w:val="00E336CB"/>
    <w:rsid w:val="00E3396E"/>
    <w:rsid w:val="00E37DC2"/>
    <w:rsid w:val="00E51144"/>
    <w:rsid w:val="00E5136A"/>
    <w:rsid w:val="00E542F0"/>
    <w:rsid w:val="00E54736"/>
    <w:rsid w:val="00E637BC"/>
    <w:rsid w:val="00E64472"/>
    <w:rsid w:val="00E64AA5"/>
    <w:rsid w:val="00E654FF"/>
    <w:rsid w:val="00E66EE9"/>
    <w:rsid w:val="00E759A0"/>
    <w:rsid w:val="00E75D6A"/>
    <w:rsid w:val="00E763A9"/>
    <w:rsid w:val="00E82547"/>
    <w:rsid w:val="00E836C1"/>
    <w:rsid w:val="00E83701"/>
    <w:rsid w:val="00E879A9"/>
    <w:rsid w:val="00E9535A"/>
    <w:rsid w:val="00E95F45"/>
    <w:rsid w:val="00E965D1"/>
    <w:rsid w:val="00EA215A"/>
    <w:rsid w:val="00EB55D5"/>
    <w:rsid w:val="00EC0FCE"/>
    <w:rsid w:val="00EC3768"/>
    <w:rsid w:val="00EC5DAF"/>
    <w:rsid w:val="00ED5358"/>
    <w:rsid w:val="00ED6699"/>
    <w:rsid w:val="00EE166C"/>
    <w:rsid w:val="00EE17F6"/>
    <w:rsid w:val="00EE2FE4"/>
    <w:rsid w:val="00EF2D2D"/>
    <w:rsid w:val="00EF353A"/>
    <w:rsid w:val="00EF4DF3"/>
    <w:rsid w:val="00EF5356"/>
    <w:rsid w:val="00EF7AC9"/>
    <w:rsid w:val="00F01513"/>
    <w:rsid w:val="00F04F92"/>
    <w:rsid w:val="00F07013"/>
    <w:rsid w:val="00F11B77"/>
    <w:rsid w:val="00F124AC"/>
    <w:rsid w:val="00F169CE"/>
    <w:rsid w:val="00F25D5C"/>
    <w:rsid w:val="00F26BA4"/>
    <w:rsid w:val="00F322F7"/>
    <w:rsid w:val="00F32F45"/>
    <w:rsid w:val="00F35E2D"/>
    <w:rsid w:val="00F3662A"/>
    <w:rsid w:val="00F37796"/>
    <w:rsid w:val="00F44587"/>
    <w:rsid w:val="00F47ABD"/>
    <w:rsid w:val="00F5313F"/>
    <w:rsid w:val="00F5595B"/>
    <w:rsid w:val="00F60392"/>
    <w:rsid w:val="00F60B44"/>
    <w:rsid w:val="00F61467"/>
    <w:rsid w:val="00F64208"/>
    <w:rsid w:val="00F64782"/>
    <w:rsid w:val="00F647BE"/>
    <w:rsid w:val="00F67EB1"/>
    <w:rsid w:val="00F7292B"/>
    <w:rsid w:val="00F7453B"/>
    <w:rsid w:val="00F80F26"/>
    <w:rsid w:val="00F81116"/>
    <w:rsid w:val="00F8710F"/>
    <w:rsid w:val="00F96E09"/>
    <w:rsid w:val="00FA04ED"/>
    <w:rsid w:val="00FA1CF6"/>
    <w:rsid w:val="00FA2D51"/>
    <w:rsid w:val="00FB30D8"/>
    <w:rsid w:val="00FC44E9"/>
    <w:rsid w:val="00FC5423"/>
    <w:rsid w:val="00FD0701"/>
    <w:rsid w:val="00FD1485"/>
    <w:rsid w:val="00FD2A03"/>
    <w:rsid w:val="00FD2B6D"/>
    <w:rsid w:val="00FD330D"/>
    <w:rsid w:val="00FE0926"/>
    <w:rsid w:val="00FE56E6"/>
    <w:rsid w:val="00FE5C8F"/>
    <w:rsid w:val="00FE72AD"/>
    <w:rsid w:val="00FF2D91"/>
    <w:rsid w:val="00FF3FA0"/>
    <w:rsid w:val="00FF7C3B"/>
    <w:rsid w:val="013D91DC"/>
    <w:rsid w:val="01AFA4F8"/>
    <w:rsid w:val="01F27F12"/>
    <w:rsid w:val="02E26421"/>
    <w:rsid w:val="0312F797"/>
    <w:rsid w:val="0370D030"/>
    <w:rsid w:val="037D961F"/>
    <w:rsid w:val="05EF33FD"/>
    <w:rsid w:val="084E0C05"/>
    <w:rsid w:val="0902DE2A"/>
    <w:rsid w:val="094EB811"/>
    <w:rsid w:val="09BE9B8F"/>
    <w:rsid w:val="0A5C9F03"/>
    <w:rsid w:val="0BCFEE90"/>
    <w:rsid w:val="0D4451A4"/>
    <w:rsid w:val="0DA38F67"/>
    <w:rsid w:val="0DAD0D39"/>
    <w:rsid w:val="0DC492A7"/>
    <w:rsid w:val="0DEC6736"/>
    <w:rsid w:val="0DFFE187"/>
    <w:rsid w:val="10AAA5A7"/>
    <w:rsid w:val="127D083E"/>
    <w:rsid w:val="12FD0A29"/>
    <w:rsid w:val="139C6F1F"/>
    <w:rsid w:val="1414C71E"/>
    <w:rsid w:val="14E56DFE"/>
    <w:rsid w:val="152CF4E3"/>
    <w:rsid w:val="154EB407"/>
    <w:rsid w:val="15C05820"/>
    <w:rsid w:val="16E48123"/>
    <w:rsid w:val="171B3262"/>
    <w:rsid w:val="1886B846"/>
    <w:rsid w:val="1B165C9A"/>
    <w:rsid w:val="1C63F039"/>
    <w:rsid w:val="1C777295"/>
    <w:rsid w:val="1C8AFE06"/>
    <w:rsid w:val="1D0D8DEF"/>
    <w:rsid w:val="1DD93ECB"/>
    <w:rsid w:val="1DD99D9B"/>
    <w:rsid w:val="217BC1D1"/>
    <w:rsid w:val="220D53CC"/>
    <w:rsid w:val="2318AE6E"/>
    <w:rsid w:val="24287915"/>
    <w:rsid w:val="24BBAA45"/>
    <w:rsid w:val="24E16F07"/>
    <w:rsid w:val="255A2443"/>
    <w:rsid w:val="26D93F9D"/>
    <w:rsid w:val="281AF321"/>
    <w:rsid w:val="2852B99B"/>
    <w:rsid w:val="286FF0CA"/>
    <w:rsid w:val="28DCAD6C"/>
    <w:rsid w:val="299933DD"/>
    <w:rsid w:val="2A705375"/>
    <w:rsid w:val="2AC2630C"/>
    <w:rsid w:val="2BFA4E52"/>
    <w:rsid w:val="2C6740EC"/>
    <w:rsid w:val="2CDE91FE"/>
    <w:rsid w:val="2D91038F"/>
    <w:rsid w:val="2DAFBF93"/>
    <w:rsid w:val="2E156EE7"/>
    <w:rsid w:val="2E2DE40F"/>
    <w:rsid w:val="2EA7A41C"/>
    <w:rsid w:val="2F33CBFA"/>
    <w:rsid w:val="303F40B8"/>
    <w:rsid w:val="30718B0B"/>
    <w:rsid w:val="30AD0219"/>
    <w:rsid w:val="31EDBC55"/>
    <w:rsid w:val="31FBA8BE"/>
    <w:rsid w:val="324E623A"/>
    <w:rsid w:val="3250177E"/>
    <w:rsid w:val="329D6D81"/>
    <w:rsid w:val="334A27B7"/>
    <w:rsid w:val="335B5DB5"/>
    <w:rsid w:val="33B8D04B"/>
    <w:rsid w:val="33D378E3"/>
    <w:rsid w:val="33E316B3"/>
    <w:rsid w:val="3454F016"/>
    <w:rsid w:val="34B501C7"/>
    <w:rsid w:val="34C172EF"/>
    <w:rsid w:val="3683DBB7"/>
    <w:rsid w:val="36C8E019"/>
    <w:rsid w:val="374D0010"/>
    <w:rsid w:val="379F7F2A"/>
    <w:rsid w:val="383A006F"/>
    <w:rsid w:val="3893D14B"/>
    <w:rsid w:val="38BDCA80"/>
    <w:rsid w:val="38E0347E"/>
    <w:rsid w:val="38FE845B"/>
    <w:rsid w:val="39378987"/>
    <w:rsid w:val="39E78152"/>
    <w:rsid w:val="3A1AF2AC"/>
    <w:rsid w:val="3B061DB5"/>
    <w:rsid w:val="3B452B2B"/>
    <w:rsid w:val="3C6C2610"/>
    <w:rsid w:val="3C7DFFF5"/>
    <w:rsid w:val="3CCBFE68"/>
    <w:rsid w:val="3D026715"/>
    <w:rsid w:val="3D338755"/>
    <w:rsid w:val="3EB28815"/>
    <w:rsid w:val="3EDEEE9C"/>
    <w:rsid w:val="3F502568"/>
    <w:rsid w:val="40451448"/>
    <w:rsid w:val="40FF82F6"/>
    <w:rsid w:val="4142E22A"/>
    <w:rsid w:val="4192DED2"/>
    <w:rsid w:val="487E1BED"/>
    <w:rsid w:val="48C07867"/>
    <w:rsid w:val="48F675FC"/>
    <w:rsid w:val="49ADA185"/>
    <w:rsid w:val="4A43D47F"/>
    <w:rsid w:val="4AF607DE"/>
    <w:rsid w:val="4AFC007A"/>
    <w:rsid w:val="4B3F6836"/>
    <w:rsid w:val="4B47ACC0"/>
    <w:rsid w:val="4BD9A237"/>
    <w:rsid w:val="4C490006"/>
    <w:rsid w:val="4D089D12"/>
    <w:rsid w:val="4DF938EF"/>
    <w:rsid w:val="4EC53381"/>
    <w:rsid w:val="4F1D0909"/>
    <w:rsid w:val="4F26EB3F"/>
    <w:rsid w:val="504629F3"/>
    <w:rsid w:val="50614039"/>
    <w:rsid w:val="527FCE36"/>
    <w:rsid w:val="52955CF3"/>
    <w:rsid w:val="533EBA6B"/>
    <w:rsid w:val="53595492"/>
    <w:rsid w:val="53C6CAD0"/>
    <w:rsid w:val="542C9B7F"/>
    <w:rsid w:val="554DE5B3"/>
    <w:rsid w:val="55ED7ED8"/>
    <w:rsid w:val="55F799CC"/>
    <w:rsid w:val="56B1B743"/>
    <w:rsid w:val="57458FAD"/>
    <w:rsid w:val="576BF433"/>
    <w:rsid w:val="5905EB6D"/>
    <w:rsid w:val="5A454B0E"/>
    <w:rsid w:val="5A67840C"/>
    <w:rsid w:val="5B893D9F"/>
    <w:rsid w:val="5B9A6905"/>
    <w:rsid w:val="5E0DE328"/>
    <w:rsid w:val="5E2B2B46"/>
    <w:rsid w:val="5E7B9B09"/>
    <w:rsid w:val="5ED787D6"/>
    <w:rsid w:val="5F0ED438"/>
    <w:rsid w:val="5F5A8A8B"/>
    <w:rsid w:val="5F725C83"/>
    <w:rsid w:val="5FAA1380"/>
    <w:rsid w:val="6351EA86"/>
    <w:rsid w:val="63EDA0F9"/>
    <w:rsid w:val="6455D5D3"/>
    <w:rsid w:val="64A646C4"/>
    <w:rsid w:val="65D42B4C"/>
    <w:rsid w:val="66102F58"/>
    <w:rsid w:val="66429BBC"/>
    <w:rsid w:val="6671A9ED"/>
    <w:rsid w:val="67832F45"/>
    <w:rsid w:val="67E3394D"/>
    <w:rsid w:val="68DB09ED"/>
    <w:rsid w:val="68FDC764"/>
    <w:rsid w:val="6A31380D"/>
    <w:rsid w:val="6AA51437"/>
    <w:rsid w:val="6AC44DEB"/>
    <w:rsid w:val="6AF81E8A"/>
    <w:rsid w:val="6CCE46C7"/>
    <w:rsid w:val="6DED06A3"/>
    <w:rsid w:val="6E034576"/>
    <w:rsid w:val="6E0E0689"/>
    <w:rsid w:val="6E2201C0"/>
    <w:rsid w:val="6E2C67F9"/>
    <w:rsid w:val="6EC72079"/>
    <w:rsid w:val="713264F6"/>
    <w:rsid w:val="713C86BF"/>
    <w:rsid w:val="71608C1A"/>
    <w:rsid w:val="71927BC3"/>
    <w:rsid w:val="721FAD24"/>
    <w:rsid w:val="729B1552"/>
    <w:rsid w:val="72B32BD7"/>
    <w:rsid w:val="7337F55E"/>
    <w:rsid w:val="746DCEEE"/>
    <w:rsid w:val="75A7C20E"/>
    <w:rsid w:val="75D7E739"/>
    <w:rsid w:val="76BE5FC1"/>
    <w:rsid w:val="76DD61E4"/>
    <w:rsid w:val="76E2CCE7"/>
    <w:rsid w:val="76F27B58"/>
    <w:rsid w:val="78611CC7"/>
    <w:rsid w:val="78CE6A42"/>
    <w:rsid w:val="791EA3D1"/>
    <w:rsid w:val="7923B975"/>
    <w:rsid w:val="7973772C"/>
    <w:rsid w:val="79855A4A"/>
    <w:rsid w:val="79C58D58"/>
    <w:rsid w:val="7A5D5F6A"/>
    <w:rsid w:val="7A75A294"/>
    <w:rsid w:val="7AFF6E24"/>
    <w:rsid w:val="7BEA6418"/>
    <w:rsid w:val="7C297580"/>
    <w:rsid w:val="7CB85AEB"/>
    <w:rsid w:val="7E7C2FC9"/>
    <w:rsid w:val="7EB6BB74"/>
    <w:rsid w:val="7F3EA749"/>
    <w:rsid w:val="7F3F9C39"/>
    <w:rsid w:val="7F764856"/>
    <w:rsid w:val="7F80202A"/>
    <w:rsid w:val="7F89D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3A713"/>
  <w15:chartTrackingRefBased/>
  <w15:docId w15:val="{57116C1C-721A-41AA-8C28-6363FCAB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="Meiryo" w:hAnsi="Century Gothic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300" w:lineRule="auto"/>
    </w:pPr>
    <w:rPr>
      <w:sz w:val="17"/>
      <w:szCs w:val="17"/>
      <w:lang w:val="en-US" w:eastAsia="ja-JP"/>
    </w:rPr>
  </w:style>
  <w:style w:type="paragraph" w:styleId="Heading1">
    <w:name w:val="heading 1"/>
    <w:basedOn w:val="Normal"/>
    <w:next w:val="Normal"/>
    <w:qFormat/>
    <w:pPr>
      <w:keepNext/>
      <w:keepLines/>
      <w:spacing w:before="400" w:after="40" w:line="240" w:lineRule="auto"/>
      <w:outlineLvl w:val="0"/>
    </w:pPr>
    <w:rPr>
      <w:color w:val="B01513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keepLines/>
      <w:spacing w:before="160" w:after="0" w:line="240" w:lineRule="auto"/>
      <w:outlineLvl w:val="1"/>
    </w:pPr>
    <w:rPr>
      <w:color w:val="404040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40" w:after="0" w:line="240" w:lineRule="auto"/>
      <w:outlineLvl w:val="2"/>
    </w:pPr>
    <w:rPr>
      <w:color w:val="B01513"/>
      <w:sz w:val="22"/>
      <w:szCs w:val="22"/>
    </w:rPr>
  </w:style>
  <w:style w:type="paragraph" w:styleId="Heading4">
    <w:name w:val="heading 4"/>
    <w:basedOn w:val="Normal"/>
    <w:next w:val="Normal"/>
    <w:qFormat/>
    <w:pPr>
      <w:keepNext/>
      <w:keepLines/>
      <w:spacing w:before="160" w:after="0"/>
      <w:outlineLvl w:val="3"/>
    </w:pPr>
    <w:rPr>
      <w:b/>
      <w:bCs/>
      <w:color w:val="000000"/>
      <w:sz w:val="20"/>
      <w:szCs w:val="20"/>
    </w:rPr>
  </w:style>
  <w:style w:type="paragraph" w:styleId="Heading5">
    <w:name w:val="heading 5"/>
    <w:basedOn w:val="Normal"/>
    <w:next w:val="Normal"/>
    <w:qFormat/>
    <w:pPr>
      <w:keepNext/>
      <w:keepLines/>
      <w:spacing w:before="40" w:after="0"/>
      <w:outlineLvl w:val="4"/>
    </w:pPr>
    <w:rPr>
      <w:sz w:val="20"/>
      <w:szCs w:val="20"/>
    </w:rPr>
  </w:style>
  <w:style w:type="paragraph" w:styleId="Heading6">
    <w:name w:val="heading 6"/>
    <w:basedOn w:val="Normal"/>
    <w:next w:val="Normal"/>
    <w:qFormat/>
    <w:pPr>
      <w:keepNext/>
      <w:keepLines/>
      <w:spacing w:before="160" w:after="0"/>
      <w:outlineLvl w:val="5"/>
    </w:pPr>
    <w:rPr>
      <w:b/>
      <w:bCs/>
      <w:i/>
      <w:iCs/>
      <w:sz w:val="20"/>
      <w:szCs w:val="20"/>
    </w:rPr>
  </w:style>
  <w:style w:type="paragraph" w:styleId="Heading7">
    <w:name w:val="heading 7"/>
    <w:basedOn w:val="Normal"/>
    <w:next w:val="Normal"/>
    <w:qFormat/>
    <w:pPr>
      <w:keepNext/>
      <w:keepLines/>
      <w:spacing w:before="40" w:after="0"/>
      <w:outlineLvl w:val="6"/>
    </w:pPr>
    <w:rPr>
      <w:i/>
      <w:iCs/>
      <w:color w:val="000000"/>
      <w:sz w:val="20"/>
      <w:szCs w:val="20"/>
    </w:rPr>
  </w:style>
  <w:style w:type="paragraph" w:styleId="Heading8">
    <w:name w:val="heading 8"/>
    <w:basedOn w:val="Normal"/>
    <w:next w:val="Normal"/>
    <w:qFormat/>
    <w:pPr>
      <w:keepNext/>
      <w:keepLines/>
      <w:spacing w:before="120" w:after="0"/>
      <w:outlineLvl w:val="7"/>
    </w:pPr>
    <w:rPr>
      <w:b/>
      <w:bCs/>
      <w:color w:val="000000"/>
    </w:rPr>
  </w:style>
  <w:style w:type="paragraph" w:styleId="Heading9">
    <w:name w:val="heading 9"/>
    <w:basedOn w:val="Normal"/>
    <w:next w:val="Normal"/>
    <w:qFormat/>
    <w:pPr>
      <w:keepNext/>
      <w:keepLines/>
      <w:spacing w:before="40" w:after="0"/>
      <w:outlineLvl w:val="8"/>
    </w:pPr>
    <w:rPr>
      <w:b/>
      <w:bCs/>
      <w:i/>
      <w:i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qFormat/>
    <w:rPr>
      <w:b/>
      <w:bCs/>
      <w:caps w:val="0"/>
      <w:smallCaps/>
      <w:spacing w:val="10"/>
    </w:rPr>
  </w:style>
  <w:style w:type="paragraph" w:styleId="Caption">
    <w:name w:val="caption"/>
    <w:basedOn w:val="Normal"/>
    <w:next w:val="Normal"/>
    <w:qFormat/>
    <w:pPr>
      <w:spacing w:line="240" w:lineRule="auto"/>
    </w:pPr>
    <w:rPr>
      <w:b/>
      <w:bCs/>
      <w:smallCaps/>
      <w:color w:val="595959"/>
      <w:spacing w:val="6"/>
    </w:rPr>
  </w:style>
  <w:style w:type="character" w:styleId="Emphasis">
    <w:name w:val="Emphasis"/>
    <w:qFormat/>
    <w:rPr>
      <w:i/>
      <w:iCs/>
      <w:color w:val="000000"/>
    </w:rPr>
  </w:style>
  <w:style w:type="character" w:customStyle="1" w:styleId="Heading1Char">
    <w:name w:val="Heading 1 Char"/>
    <w:rPr>
      <w:rFonts w:ascii="Century Gothic" w:eastAsia="Meiryo" w:hAnsi="Century Gothic" w:cs="Times New Roman"/>
      <w:color w:val="B01513"/>
      <w:sz w:val="28"/>
      <w:szCs w:val="28"/>
    </w:rPr>
  </w:style>
  <w:style w:type="character" w:customStyle="1" w:styleId="Heading2Char">
    <w:name w:val="Heading 2 Char"/>
    <w:semiHidden/>
    <w:rPr>
      <w:rFonts w:ascii="Century Gothic" w:eastAsia="Meiryo" w:hAnsi="Century Gothic" w:cs="Times New Roman"/>
      <w:color w:val="404040"/>
      <w:sz w:val="24"/>
      <w:szCs w:val="24"/>
    </w:rPr>
  </w:style>
  <w:style w:type="character" w:customStyle="1" w:styleId="Heading3Char">
    <w:name w:val="Heading 3 Char"/>
    <w:semiHidden/>
    <w:rPr>
      <w:rFonts w:ascii="Century Gothic" w:eastAsia="Meiryo" w:hAnsi="Century Gothic" w:cs="Times New Roman"/>
      <w:color w:val="B01513"/>
      <w:sz w:val="22"/>
      <w:szCs w:val="22"/>
    </w:rPr>
  </w:style>
  <w:style w:type="character" w:customStyle="1" w:styleId="Heading4Char">
    <w:name w:val="Heading 4 Char"/>
    <w:semiHidden/>
    <w:rPr>
      <w:rFonts w:ascii="Century Gothic" w:eastAsia="Meiryo" w:hAnsi="Century Gothic" w:cs="Times New Roman"/>
      <w:b/>
      <w:bCs/>
      <w:color w:val="000000"/>
      <w:sz w:val="20"/>
      <w:szCs w:val="20"/>
    </w:rPr>
  </w:style>
  <w:style w:type="character" w:customStyle="1" w:styleId="Heading5Char">
    <w:name w:val="Heading 5 Char"/>
    <w:semiHidden/>
    <w:rPr>
      <w:rFonts w:ascii="Century Gothic" w:eastAsia="Meiryo" w:hAnsi="Century Gothic" w:cs="Times New Roman"/>
      <w:sz w:val="20"/>
      <w:szCs w:val="20"/>
    </w:rPr>
  </w:style>
  <w:style w:type="character" w:customStyle="1" w:styleId="Heading6Char">
    <w:name w:val="Heading 6 Char"/>
    <w:semiHidden/>
    <w:rPr>
      <w:rFonts w:ascii="Century Gothic" w:eastAsia="Meiryo" w:hAnsi="Century Gothic" w:cs="Times New Roman"/>
      <w:b/>
      <w:bCs/>
      <w:i/>
      <w:iCs/>
      <w:sz w:val="20"/>
      <w:szCs w:val="20"/>
    </w:rPr>
  </w:style>
  <w:style w:type="character" w:customStyle="1" w:styleId="Heading7Char">
    <w:name w:val="Heading 7 Char"/>
    <w:semiHidden/>
    <w:rPr>
      <w:rFonts w:ascii="Century Gothic" w:eastAsia="Meiryo" w:hAnsi="Century Gothic" w:cs="Times New Roman"/>
      <w:i/>
      <w:iCs/>
      <w:color w:val="000000"/>
      <w:sz w:val="20"/>
      <w:szCs w:val="20"/>
    </w:rPr>
  </w:style>
  <w:style w:type="character" w:customStyle="1" w:styleId="Heading8Char">
    <w:name w:val="Heading 8 Char"/>
    <w:semiHidden/>
    <w:rPr>
      <w:rFonts w:ascii="Century Gothic" w:eastAsia="Meiryo" w:hAnsi="Century Gothic" w:cs="Times New Roman"/>
      <w:b/>
      <w:bCs/>
      <w:color w:val="000000"/>
    </w:rPr>
  </w:style>
  <w:style w:type="character" w:customStyle="1" w:styleId="Heading9Char">
    <w:name w:val="Heading 9 Char"/>
    <w:semiHidden/>
    <w:rPr>
      <w:rFonts w:ascii="Century Gothic" w:eastAsia="Meiryo" w:hAnsi="Century Gothic" w:cs="Times New Roman"/>
      <w:b/>
      <w:bCs/>
      <w:i/>
      <w:iCs/>
      <w:color w:val="000000"/>
    </w:rPr>
  </w:style>
  <w:style w:type="character" w:styleId="IntenseEmphasis">
    <w:name w:val="Intense Emphasis"/>
    <w:qFormat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qFormat/>
    <w:pPr>
      <w:pBdr>
        <w:left w:val="single" w:sz="36" w:space="4" w:color="B01513"/>
      </w:pBdr>
      <w:spacing w:before="100" w:beforeAutospacing="1"/>
      <w:ind w:left="1224" w:right="1224"/>
    </w:pPr>
    <w:rPr>
      <w:color w:val="B01513"/>
      <w:sz w:val="28"/>
      <w:szCs w:val="28"/>
    </w:rPr>
  </w:style>
  <w:style w:type="character" w:customStyle="1" w:styleId="IntenseQuoteChar">
    <w:name w:val="Intense Quote Char"/>
    <w:rPr>
      <w:color w:val="B01513"/>
      <w:sz w:val="28"/>
      <w:szCs w:val="28"/>
    </w:rPr>
  </w:style>
  <w:style w:type="character" w:styleId="IntenseReference">
    <w:name w:val="Intense Reference"/>
    <w:qFormat/>
    <w:rPr>
      <w:b/>
      <w:bCs/>
      <w:caps w:val="0"/>
      <w:smallCaps/>
      <w:color w:val="auto"/>
      <w:spacing w:val="5"/>
      <w:u w:val="single"/>
    </w:rPr>
  </w:style>
  <w:style w:type="character" w:styleId="Hyperlink">
    <w:name w:val="Hyperlink"/>
    <w:semiHidden/>
    <w:unhideWhenUsed/>
    <w:rPr>
      <w:color w:val="4FB8C1"/>
      <w:u w:val="single"/>
    </w:rPr>
  </w:style>
  <w:style w:type="character" w:styleId="FollowedHyperlink">
    <w:name w:val="FollowedHyperlink"/>
    <w:semiHidden/>
    <w:unhideWhenUsed/>
    <w:rPr>
      <w:color w:val="9DFFCB"/>
      <w:u w:val="single"/>
    </w:rPr>
  </w:style>
  <w:style w:type="paragraph" w:styleId="NoSpacing">
    <w:name w:val="No Spacing"/>
    <w:qFormat/>
    <w:rPr>
      <w:sz w:val="17"/>
      <w:szCs w:val="17"/>
      <w:lang w:val="en-US" w:eastAsia="ja-JP"/>
    </w:rPr>
  </w:style>
  <w:style w:type="character" w:customStyle="1" w:styleId="NoSpacingChar">
    <w:name w:val="No Spacing Char"/>
    <w:basedOn w:val="DefaultParagraphFont"/>
  </w:style>
  <w:style w:type="paragraph" w:styleId="Quote">
    <w:name w:val="Quote"/>
    <w:basedOn w:val="Normal"/>
    <w:next w:val="Normal"/>
    <w:qFormat/>
    <w:pPr>
      <w:spacing w:before="160"/>
      <w:ind w:left="864" w:right="864"/>
    </w:pPr>
  </w:style>
  <w:style w:type="character" w:customStyle="1" w:styleId="QuoteChar">
    <w:name w:val="Quote Char"/>
    <w:rPr>
      <w:rFonts w:ascii="Century Gothic" w:eastAsia="Meiryo" w:hAnsi="Century Gothic" w:cs="Times New Roman"/>
    </w:r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sz w:val="28"/>
      <w:szCs w:val="28"/>
    </w:rPr>
  </w:style>
  <w:style w:type="character" w:customStyle="1" w:styleId="SubtitleChar">
    <w:name w:val="Subtitle Char"/>
    <w:rPr>
      <w:sz w:val="28"/>
      <w:szCs w:val="28"/>
    </w:rPr>
  </w:style>
  <w:style w:type="character" w:styleId="SubtleEmphasis">
    <w:name w:val="Subtle Emphasis"/>
    <w:qFormat/>
    <w:rPr>
      <w:i/>
      <w:iCs/>
      <w:color w:val="595959"/>
    </w:rPr>
  </w:style>
  <w:style w:type="character" w:styleId="SubtleReference">
    <w:name w:val="Subtle Reference"/>
    <w:qFormat/>
    <w:rPr>
      <w:caps w:val="0"/>
      <w:smallCaps/>
      <w:color w:val="404040"/>
      <w:u w:val="single" w:color="7F7F7F"/>
    </w:rPr>
  </w:style>
  <w:style w:type="paragraph" w:styleId="Title">
    <w:name w:val="Title"/>
    <w:basedOn w:val="Normal"/>
    <w:next w:val="Normal"/>
    <w:qFormat/>
    <w:pPr>
      <w:spacing w:after="0" w:line="240" w:lineRule="auto"/>
      <w:contextualSpacing/>
    </w:pPr>
    <w:rPr>
      <w:color w:val="B01513"/>
      <w:kern w:val="28"/>
      <w:sz w:val="72"/>
      <w:szCs w:val="72"/>
    </w:rPr>
  </w:style>
  <w:style w:type="character" w:customStyle="1" w:styleId="TitleChar">
    <w:name w:val="Title Char"/>
    <w:rPr>
      <w:rFonts w:ascii="Century Gothic" w:eastAsia="Meiryo" w:hAnsi="Century Gothic" w:cs="Times New Roman"/>
      <w:color w:val="B01513"/>
      <w:kern w:val="28"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sz w:val="17"/>
      <w:szCs w:val="17"/>
      <w:lang w:val="en-US" w:eastAsia="ja-JP"/>
    </w:rPr>
  </w:style>
  <w:style w:type="paragraph" w:styleId="Footer">
    <w:name w:val="footer"/>
    <w:basedOn w:val="Normal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rPr>
      <w:sz w:val="17"/>
      <w:szCs w:val="17"/>
      <w:lang w:val="en-US" w:eastAsia="ja-JP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val="en-US" w:eastAsia="ja-JP"/>
    </w:rPr>
  </w:style>
  <w:style w:type="paragraph" w:styleId="FootnoteText">
    <w:name w:val="footnote text"/>
    <w:basedOn w:val="Normal"/>
    <w:semiHidden/>
    <w:pPr>
      <w:spacing w:after="0" w:line="240" w:lineRule="auto"/>
    </w:pPr>
    <w:rPr>
      <w:rFonts w:ascii="Tahoma" w:eastAsia="Times New Roman" w:hAnsi="Tahoma"/>
      <w:color w:val="000000"/>
      <w:sz w:val="20"/>
      <w:szCs w:val="20"/>
      <w:lang w:val="en-GB" w:eastAsia="en-US"/>
    </w:rPr>
  </w:style>
  <w:style w:type="character" w:customStyle="1" w:styleId="FootnoteTextChar">
    <w:name w:val="Footnote Text Char"/>
    <w:semiHidden/>
    <w:rPr>
      <w:rFonts w:ascii="Tahoma" w:eastAsia="Times New Roman" w:hAnsi="Tahoma"/>
      <w:color w:val="000000"/>
      <w:lang w:eastAsia="en-US"/>
    </w:rPr>
  </w:style>
  <w:style w:type="character" w:styleId="FootnoteReference">
    <w:name w:val="footnote reference"/>
    <w:semiHidden/>
    <w:rPr>
      <w:vertAlign w:val="superscript"/>
    </w:rPr>
  </w:style>
  <w:style w:type="table" w:styleId="TableGrid">
    <w:name w:val="Table Grid"/>
    <w:basedOn w:val="TableNormal"/>
    <w:uiPriority w:val="39"/>
    <w:rsid w:val="009D134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F2D9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F2D9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111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621C7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166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D47EA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36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CC33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C335D"/>
  </w:style>
  <w:style w:type="character" w:customStyle="1" w:styleId="eop">
    <w:name w:val="eop"/>
    <w:basedOn w:val="DefaultParagraphFont"/>
    <w:rsid w:val="00CC335D"/>
  </w:style>
  <w:style w:type="paragraph" w:customStyle="1" w:styleId="govuk-body">
    <w:name w:val="govuk-body"/>
    <w:basedOn w:val="Normal"/>
    <w:rsid w:val="004A6B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table" w:customStyle="1" w:styleId="TableGrid7">
    <w:name w:val="Table Grid7"/>
    <w:basedOn w:val="TableNormal"/>
    <w:next w:val="TableGrid"/>
    <w:uiPriority w:val="39"/>
    <w:rsid w:val="00F26BA4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0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0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1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2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8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3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2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9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8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0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9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9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7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5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5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2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5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ncipal\AppData\Roaming\Microsoft\Templates\Ion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39883A6298FB408A803DB9615BC77C" ma:contentTypeVersion="13" ma:contentTypeDescription="Create a new document." ma:contentTypeScope="" ma:versionID="98c008e49437ef320a9e8c32bacbc954">
  <xsd:schema xmlns:xsd="http://www.w3.org/2001/XMLSchema" xmlns:xs="http://www.w3.org/2001/XMLSchema" xmlns:p="http://schemas.microsoft.com/office/2006/metadata/properties" xmlns:ns2="d109822f-8806-4939-8e79-383f98767be1" xmlns:ns3="5b534d30-6c6f-42af-b51b-3a6e1b1bc1f5" targetNamespace="http://schemas.microsoft.com/office/2006/metadata/properties" ma:root="true" ma:fieldsID="7657138aa10dbbf71372d8495f2f2bd2" ns2:_="" ns3:_="">
    <xsd:import namespace="d109822f-8806-4939-8e79-383f98767be1"/>
    <xsd:import namespace="5b534d30-6c6f-42af-b51b-3a6e1b1bc1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822f-8806-4939-8e79-383f98767b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afe73e-9509-4c74-9944-7d3352fb0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34d30-6c6f-42af-b51b-3a6e1b1bc1f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3ffbbf-d9cb-4c73-83e8-7ba13c9df2ae}" ma:internalName="TaxCatchAll" ma:showField="CatchAllData" ma:web="5b534d30-6c6f-42af-b51b-3a6e1b1bc1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09822f-8806-4939-8e79-383f98767be1">
      <Terms xmlns="http://schemas.microsoft.com/office/infopath/2007/PartnerControls"/>
    </lcf76f155ced4ddcb4097134ff3c332f>
    <TaxCatchAll xmlns="5b534d30-6c6f-42af-b51b-3a6e1b1bc1f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3B8B8C-F61F-49C7-9259-000D76F92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822f-8806-4939-8e79-383f98767be1"/>
    <ds:schemaRef ds:uri="5b534d30-6c6f-42af-b51b-3a6e1b1bc1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76B948-DAC9-480F-953B-6150F6E87FD7}">
  <ds:schemaRefs>
    <ds:schemaRef ds:uri="http://schemas.microsoft.com/office/2006/metadata/properties"/>
    <ds:schemaRef ds:uri="http://schemas.microsoft.com/office/infopath/2007/PartnerControls"/>
    <ds:schemaRef ds:uri="d109822f-8806-4939-8e79-383f98767be1"/>
    <ds:schemaRef ds:uri="5b534d30-6c6f-42af-b51b-3a6e1b1bc1f5"/>
  </ds:schemaRefs>
</ds:datastoreItem>
</file>

<file path=customXml/itemProps3.xml><?xml version="1.0" encoding="utf-8"?>
<ds:datastoreItem xmlns:ds="http://schemas.openxmlformats.org/officeDocument/2006/customXml" ds:itemID="{B9DB240E-1FAE-40A2-8EFD-7803412E23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</Template>
  <TotalTime>15</TotalTime>
  <Pages>2</Pages>
  <Words>286</Words>
  <Characters>1636</Characters>
  <Application>Microsoft Office Word</Application>
  <DocSecurity>0</DocSecurity>
  <Lines>13</Lines>
  <Paragraphs>3</Paragraphs>
  <ScaleCrop>false</ScaleCrop>
  <Company>HP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Grange Federation</dc:title>
  <dc:subject/>
  <dc:creator>principal</dc:creator>
  <cp:keywords/>
  <cp:lastModifiedBy>Jess Thomas</cp:lastModifiedBy>
  <cp:revision>6</cp:revision>
  <cp:lastPrinted>2025-10-08T13:11:00Z</cp:lastPrinted>
  <dcterms:created xsi:type="dcterms:W3CDTF">2026-09-17T14:12:00Z</dcterms:created>
  <dcterms:modified xsi:type="dcterms:W3CDTF">2026-09-17T14:26:00Z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  <property fmtid="{D5CDD505-2E9C-101B-9397-08002B2CF9AE}" pid="3" name="ContentTypeId">
    <vt:lpwstr>0x0101003B39883A6298FB408A803DB9615BC77C</vt:lpwstr>
  </property>
  <property fmtid="{D5CDD505-2E9C-101B-9397-08002B2CF9AE}" pid="4" name="MediaServiceImageTags">
    <vt:lpwstr/>
  </property>
</Properties>
</file>