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4654B1" w:rsidRPr="0057017D" w14:paraId="02581B69" w14:textId="77777777" w:rsidTr="0039785C">
        <w:trPr>
          <w:trHeight w:val="1226"/>
        </w:trPr>
        <w:tc>
          <w:tcPr>
            <w:tcW w:w="3138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E25EA6B" w14:textId="1FCE7548" w:rsidR="004654B1" w:rsidRPr="001B0F5D" w:rsidRDefault="001B0F5D" w:rsidP="00B1202F">
            <w:r>
              <w:t>Jacket Potato with Various Toppings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0C9B405" w14:textId="672E44CC" w:rsidR="009811D5" w:rsidRPr="00D6775A" w:rsidRDefault="001B0F5D" w:rsidP="00B1202F">
            <w:r>
              <w:t>Pepperoni Pizza</w:t>
            </w:r>
          </w:p>
          <w:p w14:paraId="67ECBECC" w14:textId="77777777" w:rsidR="007D0F0A" w:rsidRDefault="00602B71" w:rsidP="00B1202F">
            <w:pPr>
              <w:rPr>
                <w:color w:val="E03123" w:themeColor="text2"/>
              </w:rPr>
            </w:pPr>
            <w:r w:rsidRPr="00D6775A">
              <w:rPr>
                <w:color w:val="E03123" w:themeColor="text2"/>
              </w:rPr>
              <w:t>Gluten</w:t>
            </w:r>
            <w:r w:rsidR="001B0F5D">
              <w:rPr>
                <w:color w:val="E03123" w:themeColor="text2"/>
              </w:rPr>
              <w:t xml:space="preserve">, Dairy </w:t>
            </w:r>
          </w:p>
          <w:p w14:paraId="10703866" w14:textId="77777777" w:rsidR="007D0F0A" w:rsidRDefault="001B0F5D" w:rsidP="00B1202F">
            <w:r>
              <w:t xml:space="preserve">with </w:t>
            </w:r>
            <w:r w:rsidR="00396EDB">
              <w:t>Garlic Bread</w:t>
            </w:r>
            <w:r w:rsidR="002B38AF">
              <w:t xml:space="preserve"> </w:t>
            </w:r>
          </w:p>
          <w:p w14:paraId="350C1602" w14:textId="00607B8B" w:rsidR="004654B1" w:rsidRPr="001B0F5D" w:rsidRDefault="002B38AF" w:rsidP="00B1202F">
            <w:pPr>
              <w:rPr>
                <w:rFonts w:ascii="Arial" w:hAnsi="Arial" w:cs="Arial"/>
              </w:rPr>
            </w:pPr>
            <w:r w:rsidRPr="002B38AF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DBDE467" w14:textId="77777777" w:rsidR="004A5F64" w:rsidRDefault="00602B71" w:rsidP="00B1202F">
            <w:r w:rsidRPr="00D6775A">
              <w:t xml:space="preserve">Roast </w:t>
            </w:r>
            <w:r w:rsidR="00396EDB">
              <w:t>Chicken</w:t>
            </w:r>
            <w:r w:rsidR="0056063B">
              <w:t xml:space="preserve"> </w:t>
            </w:r>
          </w:p>
          <w:p w14:paraId="7412C18A" w14:textId="4CB97481" w:rsidR="007D0F0A" w:rsidRDefault="0056063B" w:rsidP="00B1202F">
            <w:r>
              <w:t>with</w:t>
            </w:r>
            <w:r w:rsidR="00396EDB">
              <w:t xml:space="preserve"> Roast Potato</w:t>
            </w:r>
            <w:r w:rsidR="004A5F64">
              <w:t xml:space="preserve"> </w:t>
            </w:r>
            <w:r>
              <w:t xml:space="preserve">&amp; </w:t>
            </w:r>
            <w:r w:rsidR="00FB5BD5">
              <w:t>Gravy</w:t>
            </w:r>
          </w:p>
          <w:p w14:paraId="7DBCD1E5" w14:textId="1B8934B5" w:rsidR="004654B1" w:rsidRDefault="00FB5BD5" w:rsidP="00B1202F">
            <w:r>
              <w:t>Stuffing</w:t>
            </w:r>
          </w:p>
          <w:p w14:paraId="4FCD2A76" w14:textId="77777777" w:rsidR="00FB5BD5" w:rsidRDefault="00FB5BD5" w:rsidP="00FB5BD5">
            <w:r w:rsidRPr="002B38AF">
              <w:rPr>
                <w:color w:val="EE0000"/>
              </w:rPr>
              <w:t>Gluten</w:t>
            </w:r>
            <w:r>
              <w:t xml:space="preserve"> </w:t>
            </w:r>
          </w:p>
          <w:p w14:paraId="5E402C3E" w14:textId="474498F9" w:rsidR="00FB5BD5" w:rsidRPr="00396EDB" w:rsidRDefault="00FB5BD5" w:rsidP="00B1202F"/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3D7DB2C" w14:textId="7286A411" w:rsidR="007D0F0A" w:rsidRDefault="009D18CE" w:rsidP="00B1202F">
            <w:pPr>
              <w:rPr>
                <w:color w:val="EE0000"/>
              </w:rPr>
            </w:pPr>
            <w:r>
              <w:t xml:space="preserve">Swedish Style Beef Meatballs </w:t>
            </w:r>
            <w:r w:rsidRPr="002B38AF">
              <w:rPr>
                <w:color w:val="EE0000"/>
              </w:rPr>
              <w:t>Dairy</w:t>
            </w:r>
            <w:r w:rsidR="009D1D22">
              <w:rPr>
                <w:color w:val="EE0000"/>
              </w:rPr>
              <w:t>,</w:t>
            </w:r>
            <w:r w:rsidRPr="002B38AF">
              <w:rPr>
                <w:color w:val="EE0000"/>
              </w:rPr>
              <w:t xml:space="preserve"> Gluten</w:t>
            </w:r>
            <w:r w:rsidR="009D1D22">
              <w:rPr>
                <w:color w:val="EE0000"/>
              </w:rPr>
              <w:t>,</w:t>
            </w:r>
            <w:r w:rsidR="002B38AF">
              <w:rPr>
                <w:color w:val="EE0000"/>
              </w:rPr>
              <w:t xml:space="preserve"> Mustard</w:t>
            </w:r>
            <w:r w:rsidRPr="002B38AF">
              <w:rPr>
                <w:color w:val="EE0000"/>
              </w:rPr>
              <w:t xml:space="preserve"> </w:t>
            </w:r>
          </w:p>
          <w:p w14:paraId="6E4880FD" w14:textId="77777777" w:rsidR="007D0F0A" w:rsidRDefault="009D18CE" w:rsidP="00B1202F">
            <w:r>
              <w:t xml:space="preserve">with </w:t>
            </w:r>
            <w:r w:rsidR="002B38AF">
              <w:t xml:space="preserve">Penne </w:t>
            </w:r>
            <w:r>
              <w:t xml:space="preserve">Pasta </w:t>
            </w:r>
          </w:p>
          <w:p w14:paraId="01B73FEE" w14:textId="1B001C40" w:rsidR="004654B1" w:rsidRPr="009D18CE" w:rsidRDefault="009D18CE" w:rsidP="00B1202F">
            <w:r w:rsidRPr="002B38AF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single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1C3C10" w14:textId="10BD418F" w:rsidR="009811D5" w:rsidRPr="00D6775A" w:rsidRDefault="00602B71" w:rsidP="00B1202F">
            <w:r w:rsidRPr="00D6775A">
              <w:t>Fish</w:t>
            </w:r>
            <w:r w:rsidR="00FB5BD5">
              <w:t xml:space="preserve"> F</w:t>
            </w:r>
            <w:r w:rsidR="001B0F5D">
              <w:t>ingers</w:t>
            </w:r>
          </w:p>
          <w:p w14:paraId="4C393144" w14:textId="248D2D4E" w:rsidR="009811D5" w:rsidRPr="00D6775A" w:rsidRDefault="00602B71" w:rsidP="00B1202F">
            <w:r w:rsidRPr="00D6775A">
              <w:rPr>
                <w:color w:val="E03123" w:themeColor="text2"/>
              </w:rPr>
              <w:t>Fish, Glute</w:t>
            </w:r>
            <w:r w:rsidR="001B0F5D">
              <w:rPr>
                <w:color w:val="E03123" w:themeColor="text2"/>
              </w:rPr>
              <w:t>n</w:t>
            </w:r>
            <w:r w:rsidRPr="00D6775A">
              <w:t xml:space="preserve"> </w:t>
            </w:r>
          </w:p>
          <w:p w14:paraId="4923ED6C" w14:textId="77777777" w:rsidR="004654B1" w:rsidRPr="00D6775A" w:rsidRDefault="009811D5" w:rsidP="00B1202F">
            <w:pPr>
              <w:rPr>
                <w:rFonts w:ascii="Arial" w:hAnsi="Arial" w:cs="Arial"/>
                <w:color w:val="000000" w:themeColor="text1"/>
              </w:rPr>
            </w:pPr>
            <w:r w:rsidRPr="00D6775A">
              <w:t>&amp;</w:t>
            </w:r>
            <w:r w:rsidR="00602B71" w:rsidRPr="00D6775A">
              <w:t xml:space="preserve"> Oven Cooked Chips</w:t>
            </w:r>
          </w:p>
        </w:tc>
      </w:tr>
      <w:tr w:rsidR="001E3E02" w:rsidRPr="0057017D" w14:paraId="5E9A9BEA" w14:textId="77777777" w:rsidTr="0039785C">
        <w:trPr>
          <w:trHeight w:val="1226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2E18487" w14:textId="1DC4E02C" w:rsidR="001E3E02" w:rsidRPr="00396EDB" w:rsidRDefault="00396EDB" w:rsidP="00B1202F">
            <w:r>
              <w:t xml:space="preserve">Lentil </w:t>
            </w:r>
            <w:r w:rsidR="007D0F0A">
              <w:t>&amp;</w:t>
            </w:r>
            <w:r>
              <w:t xml:space="preserve"> Bean Chili Con Carne with Rice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9265EB3" w14:textId="77777777" w:rsidR="007D0F0A" w:rsidRDefault="00396EDB" w:rsidP="00B1202F">
            <w:pPr>
              <w:rPr>
                <w:rFonts w:cs="Arial"/>
              </w:rPr>
            </w:pPr>
            <w:r>
              <w:rPr>
                <w:rFonts w:cs="Arial"/>
              </w:rPr>
              <w:t xml:space="preserve">Cannellini </w:t>
            </w:r>
            <w:r w:rsidR="007D0F0A">
              <w:rPr>
                <w:rFonts w:cs="Arial"/>
              </w:rPr>
              <w:t>&amp;</w:t>
            </w:r>
            <w:r>
              <w:rPr>
                <w:rFonts w:cs="Arial"/>
              </w:rPr>
              <w:t xml:space="preserve"> Sweet Potato Pattie with Salad</w:t>
            </w:r>
            <w:r w:rsidRPr="002B38AF">
              <w:rPr>
                <w:rFonts w:cs="Arial"/>
                <w:color w:val="EE0000"/>
              </w:rPr>
              <w:t xml:space="preserve"> </w:t>
            </w:r>
            <w:r w:rsidR="007D0F0A">
              <w:rPr>
                <w:rFonts w:cs="Arial"/>
              </w:rPr>
              <w:t>&amp;</w:t>
            </w:r>
            <w:r>
              <w:rPr>
                <w:rFonts w:cs="Arial"/>
              </w:rPr>
              <w:t xml:space="preserve"> </w:t>
            </w:r>
          </w:p>
          <w:p w14:paraId="64E6CF4E" w14:textId="2B9F58C6" w:rsidR="007D0F0A" w:rsidRDefault="00EA3719" w:rsidP="00B1202F">
            <w:pPr>
              <w:rPr>
                <w:rFonts w:cs="Arial"/>
              </w:rPr>
            </w:pPr>
            <w:r>
              <w:rPr>
                <w:rFonts w:cs="Arial"/>
              </w:rPr>
              <w:t xml:space="preserve">with </w:t>
            </w:r>
            <w:r w:rsidR="00396EDB">
              <w:rPr>
                <w:rFonts w:cs="Arial"/>
              </w:rPr>
              <w:t xml:space="preserve">Garlic Bread </w:t>
            </w:r>
          </w:p>
          <w:p w14:paraId="10A5F2EC" w14:textId="000BEF45" w:rsidR="001E3E02" w:rsidRPr="00D6775A" w:rsidRDefault="00396EDB" w:rsidP="00B1202F">
            <w:pPr>
              <w:rPr>
                <w:rFonts w:ascii="Arial" w:hAnsi="Arial" w:cs="Arial"/>
              </w:rPr>
            </w:pPr>
            <w:r w:rsidRPr="002B38AF">
              <w:rPr>
                <w:rFonts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1A946C" w14:textId="77777777" w:rsidR="007D0F0A" w:rsidRDefault="001B0F5D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Quorn Sausage</w:t>
            </w:r>
            <w:r w:rsidR="002B38AF">
              <w:rPr>
                <w:rFonts w:ascii="Arial" w:hAnsi="Arial" w:cs="Arial"/>
              </w:rPr>
              <w:t xml:space="preserve"> </w:t>
            </w:r>
          </w:p>
          <w:p w14:paraId="5D818A2B" w14:textId="54891AA1" w:rsidR="007D0F0A" w:rsidRDefault="002B38AF" w:rsidP="00B1202F">
            <w:pPr>
              <w:rPr>
                <w:rFonts w:ascii="Arial" w:hAnsi="Arial" w:cs="Arial"/>
              </w:rPr>
            </w:pPr>
            <w:r w:rsidRPr="002B38AF">
              <w:rPr>
                <w:rFonts w:ascii="Arial" w:hAnsi="Arial" w:cs="Arial"/>
                <w:color w:val="EE0000"/>
              </w:rPr>
              <w:t>Gluten</w:t>
            </w:r>
          </w:p>
          <w:p w14:paraId="7372ECD6" w14:textId="5C2416DE" w:rsidR="00F42BE8" w:rsidRDefault="00FB5BD5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with </w:t>
            </w:r>
            <w:r w:rsidR="00396EDB">
              <w:rPr>
                <w:rFonts w:ascii="Arial" w:hAnsi="Arial" w:cs="Arial"/>
              </w:rPr>
              <w:t>Roast Potato</w:t>
            </w:r>
            <w:r>
              <w:rPr>
                <w:rFonts w:ascii="Arial" w:hAnsi="Arial" w:cs="Arial"/>
              </w:rPr>
              <w:t xml:space="preserve"> &amp; Gravy</w:t>
            </w:r>
            <w:r w:rsidR="00396EDB">
              <w:rPr>
                <w:rFonts w:ascii="Arial" w:hAnsi="Arial" w:cs="Arial"/>
              </w:rPr>
              <w:t xml:space="preserve"> </w:t>
            </w:r>
          </w:p>
          <w:p w14:paraId="744A6F5D" w14:textId="220D4DEB" w:rsidR="007D0F0A" w:rsidRDefault="00396EDB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Stuffing </w:t>
            </w:r>
          </w:p>
          <w:p w14:paraId="086255BA" w14:textId="77777777" w:rsidR="007D0F0A" w:rsidRDefault="00396EDB" w:rsidP="00B1202F">
            <w:pPr>
              <w:rPr>
                <w:rFonts w:ascii="Arial" w:hAnsi="Arial" w:cs="Arial"/>
              </w:rPr>
            </w:pPr>
            <w:r w:rsidRPr="002B38AF">
              <w:rPr>
                <w:rFonts w:ascii="Arial" w:hAnsi="Arial" w:cs="Arial"/>
                <w:color w:val="EE0000"/>
              </w:rPr>
              <w:t>Gluten</w:t>
            </w:r>
            <w:r>
              <w:rPr>
                <w:rFonts w:ascii="Arial" w:hAnsi="Arial" w:cs="Arial"/>
              </w:rPr>
              <w:t xml:space="preserve"> </w:t>
            </w:r>
          </w:p>
          <w:p w14:paraId="41A96FDA" w14:textId="21577C32" w:rsidR="001E3E02" w:rsidRPr="001B0F5D" w:rsidRDefault="001E3E02" w:rsidP="00B1202F">
            <w:pPr>
              <w:rPr>
                <w:rFonts w:ascii="Arial" w:hAnsi="Arial" w:cs="Arial"/>
              </w:rPr>
            </w:pP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651D085" w14:textId="77777777" w:rsidR="007D0F0A" w:rsidRDefault="009D18CE" w:rsidP="00B1202F">
            <w:r>
              <w:t xml:space="preserve">Piri </w:t>
            </w:r>
            <w:proofErr w:type="spellStart"/>
            <w:r>
              <w:t>Piri</w:t>
            </w:r>
            <w:proofErr w:type="spellEnd"/>
            <w:r>
              <w:t xml:space="preserve"> Quorn</w:t>
            </w:r>
            <w:r w:rsidR="002B38AF">
              <w:t xml:space="preserve"> </w:t>
            </w:r>
          </w:p>
          <w:p w14:paraId="6AD4C91F" w14:textId="77777777" w:rsidR="007D0F0A" w:rsidRDefault="002B38AF" w:rsidP="00B1202F">
            <w:r w:rsidRPr="002B38AF">
              <w:rPr>
                <w:color w:val="EE0000"/>
              </w:rPr>
              <w:t>Gluten</w:t>
            </w:r>
            <w:r w:rsidR="009D18CE">
              <w:t xml:space="preserve"> </w:t>
            </w:r>
          </w:p>
          <w:p w14:paraId="07ACC991" w14:textId="5BB9328A" w:rsidR="001E3E02" w:rsidRPr="009D18CE" w:rsidRDefault="009D18CE" w:rsidP="00B1202F">
            <w:r>
              <w:t>with Rice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D9F3747" w14:textId="77777777" w:rsidR="007D0F0A" w:rsidRDefault="009D18CE" w:rsidP="00B1202F">
            <w:r>
              <w:t xml:space="preserve">Cheese </w:t>
            </w:r>
            <w:r w:rsidR="007D0F0A">
              <w:t>&amp;</w:t>
            </w:r>
            <w:r>
              <w:t xml:space="preserve"> Bean Swirl </w:t>
            </w:r>
          </w:p>
          <w:p w14:paraId="76B37BA0" w14:textId="45AC036E" w:rsidR="001E3E02" w:rsidRPr="001B0F5D" w:rsidRDefault="009D18CE" w:rsidP="00B1202F">
            <w:r w:rsidRPr="002B38AF">
              <w:rPr>
                <w:color w:val="EE0000"/>
              </w:rPr>
              <w:t>Gluten</w:t>
            </w:r>
            <w:r w:rsidR="0056063B">
              <w:rPr>
                <w:color w:val="EE0000"/>
              </w:rPr>
              <w:t>,</w:t>
            </w:r>
            <w:r>
              <w:t xml:space="preserve"> </w:t>
            </w:r>
            <w:r w:rsidRPr="002B38AF">
              <w:rPr>
                <w:color w:val="EE0000"/>
              </w:rPr>
              <w:t>Dairy</w:t>
            </w:r>
          </w:p>
        </w:tc>
      </w:tr>
      <w:tr w:rsidR="001C7305" w:rsidRPr="0057017D" w14:paraId="723C1634" w14:textId="77777777" w:rsidTr="00F42BE8">
        <w:trPr>
          <w:trHeight w:val="1009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C5C4456" w14:textId="77777777" w:rsidR="001C7305" w:rsidRPr="00D6775A" w:rsidRDefault="00D3195C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B67966" w14:textId="77777777" w:rsidR="001C7305" w:rsidRPr="00D6775A" w:rsidRDefault="00D3195C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55C1619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8C880F8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08734D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Baked Beans</w:t>
            </w:r>
          </w:p>
        </w:tc>
      </w:tr>
      <w:tr w:rsidR="001C7305" w:rsidRPr="0057017D" w14:paraId="0259C92F" w14:textId="77777777" w:rsidTr="0039785C">
        <w:trPr>
          <w:trHeight w:val="1226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51E63D8" w14:textId="3F0EB8DD" w:rsidR="001C7305" w:rsidRPr="001B0F5D" w:rsidRDefault="00396EDB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>Portuguese Style Orange Cake</w:t>
            </w:r>
            <w:r w:rsidR="002B38AF">
              <w:rPr>
                <w:color w:val="auto"/>
              </w:rPr>
              <w:t xml:space="preserve"> </w:t>
            </w:r>
            <w:r w:rsidR="002B38AF" w:rsidRPr="002B38AF">
              <w:rPr>
                <w:color w:val="EE0000"/>
              </w:rPr>
              <w:t>Egg</w:t>
            </w:r>
            <w:r w:rsidR="0056063B">
              <w:rPr>
                <w:color w:val="EE0000"/>
              </w:rPr>
              <w:t>,</w:t>
            </w:r>
            <w:r w:rsidR="002B38AF" w:rsidRPr="002B38AF">
              <w:rPr>
                <w:color w:val="EE0000"/>
              </w:rPr>
              <w:t xml:space="preserve"> 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2C400DB" w14:textId="77777777" w:rsidR="007D0F0A" w:rsidRDefault="00396EDB" w:rsidP="001C7305">
            <w:r>
              <w:t xml:space="preserve">Apple Flapjack </w:t>
            </w:r>
          </w:p>
          <w:p w14:paraId="62E54E91" w14:textId="2DF95F26" w:rsidR="001C7305" w:rsidRPr="00396EDB" w:rsidRDefault="00396EDB" w:rsidP="001C7305">
            <w:r w:rsidRPr="002B38AF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7F42AA5" w14:textId="1739ACE7" w:rsidR="007D0F0A" w:rsidRDefault="00396EDB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Cheese </w:t>
            </w:r>
            <w:r w:rsidR="00FB5BD5">
              <w:rPr>
                <w:color w:val="auto"/>
              </w:rPr>
              <w:t>&amp;</w:t>
            </w:r>
            <w:r>
              <w:rPr>
                <w:color w:val="auto"/>
              </w:rPr>
              <w:t xml:space="preserve"> Crackers </w:t>
            </w:r>
          </w:p>
          <w:p w14:paraId="45963198" w14:textId="730C7F61" w:rsidR="007D0F0A" w:rsidRDefault="00396EDB" w:rsidP="001C7305">
            <w:pPr>
              <w:pStyle w:val="Allergen"/>
              <w:rPr>
                <w:color w:val="auto"/>
              </w:rPr>
            </w:pPr>
            <w:r w:rsidRPr="002B38AF">
              <w:rPr>
                <w:color w:val="EE0000"/>
              </w:rPr>
              <w:t>Dairy</w:t>
            </w:r>
            <w:r w:rsidR="0056063B">
              <w:rPr>
                <w:color w:val="EE0000"/>
              </w:rPr>
              <w:t>,</w:t>
            </w:r>
            <w:r w:rsidRPr="002B38AF">
              <w:rPr>
                <w:color w:val="EE0000"/>
              </w:rPr>
              <w:t xml:space="preserve"> Gluten</w:t>
            </w:r>
            <w:r>
              <w:rPr>
                <w:color w:val="auto"/>
              </w:rPr>
              <w:t xml:space="preserve"> </w:t>
            </w:r>
          </w:p>
          <w:p w14:paraId="0F38A4E2" w14:textId="1D14E4B2" w:rsidR="001C7305" w:rsidRPr="00396EDB" w:rsidRDefault="00396EDB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>with Sliced Grapes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90ECB9D" w14:textId="77777777" w:rsidR="007D0F0A" w:rsidRDefault="009D18CE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Beetroot Brownie </w:t>
            </w:r>
          </w:p>
          <w:p w14:paraId="053A4F47" w14:textId="417FA612" w:rsidR="001C7305" w:rsidRPr="00D6775A" w:rsidRDefault="009D18CE" w:rsidP="001C7305">
            <w:pPr>
              <w:pStyle w:val="Allergen"/>
              <w:rPr>
                <w:color w:val="auto"/>
              </w:rPr>
            </w:pPr>
            <w:r w:rsidRPr="002B38AF">
              <w:rPr>
                <w:color w:val="EE0000"/>
              </w:rPr>
              <w:t>Eggs</w:t>
            </w:r>
            <w:r w:rsidR="0056063B">
              <w:rPr>
                <w:color w:val="EE0000"/>
              </w:rPr>
              <w:t>,</w:t>
            </w:r>
            <w:r w:rsidRPr="002B38AF">
              <w:rPr>
                <w:color w:val="EE0000"/>
              </w:rPr>
              <w:t xml:space="preserve"> Gluten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9000B18" w14:textId="77777777" w:rsidR="009811D5" w:rsidRPr="00D6775A" w:rsidRDefault="00602B71" w:rsidP="001C7305">
            <w:pPr>
              <w:rPr>
                <w:color w:val="E03123" w:themeColor="text2"/>
              </w:rPr>
            </w:pPr>
            <w:r w:rsidRPr="00D6775A">
              <w:t xml:space="preserve">Selection of Whole </w:t>
            </w:r>
            <w:r w:rsidR="009811D5" w:rsidRPr="00D6775A">
              <w:t>&amp;</w:t>
            </w:r>
            <w:r w:rsidRPr="00D6775A">
              <w:t xml:space="preserve"> Cut Fruit, Yoghurt</w:t>
            </w:r>
            <w:r w:rsidRPr="00D6775A">
              <w:rPr>
                <w:color w:val="E03123" w:themeColor="text2"/>
              </w:rPr>
              <w:t xml:space="preserve"> </w:t>
            </w:r>
          </w:p>
          <w:p w14:paraId="01B66952" w14:textId="77777777" w:rsidR="009811D5" w:rsidRPr="00D6775A" w:rsidRDefault="00602B71" w:rsidP="001C7305">
            <w:r w:rsidRPr="00D6775A">
              <w:rPr>
                <w:color w:val="E03123" w:themeColor="text2"/>
              </w:rPr>
              <w:t>Dairy</w:t>
            </w:r>
            <w:r w:rsidRPr="00D6775A">
              <w:t xml:space="preserve"> </w:t>
            </w:r>
          </w:p>
          <w:p w14:paraId="4DF31AD9" w14:textId="77777777" w:rsidR="001C7305" w:rsidRPr="00D6775A" w:rsidRDefault="009811D5" w:rsidP="001C7305">
            <w:r w:rsidRPr="00D6775A">
              <w:t>&amp;</w:t>
            </w:r>
            <w:r w:rsidR="00602B71" w:rsidRPr="00D6775A">
              <w:t xml:space="preserve"> Sauce</w:t>
            </w:r>
          </w:p>
        </w:tc>
      </w:tr>
    </w:tbl>
    <w:p w14:paraId="4987CC17" w14:textId="21F162C7" w:rsidR="00143B8D" w:rsidRDefault="00FB5BD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F64EB" wp14:editId="1CFD7865">
                <wp:simplePos x="0" y="0"/>
                <wp:positionH relativeFrom="column">
                  <wp:posOffset>2641947</wp:posOffset>
                </wp:positionH>
                <wp:positionV relativeFrom="page">
                  <wp:posOffset>776376</wp:posOffset>
                </wp:positionV>
                <wp:extent cx="3552825" cy="336431"/>
                <wp:effectExtent l="0" t="0" r="952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3364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58EB6E" w14:textId="77777777" w:rsidR="00420111" w:rsidRDefault="00B03EFE" w:rsidP="009A5D64">
                            <w:pPr>
                              <w:pStyle w:val="DailyMenu"/>
                              <w:rPr>
                                <w:sz w:val="22"/>
                                <w:szCs w:val="22"/>
                              </w:rPr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 w:rsidR="00D3195C">
                              <w:rPr>
                                <w:rStyle w:val="Bold"/>
                              </w:rPr>
                              <w:t>THREE</w:t>
                            </w:r>
                            <w:r w:rsidRPr="00F9315D">
                              <w:rPr>
                                <w:rStyle w:val="Bold"/>
                              </w:rPr>
                              <w:t>:</w:t>
                            </w:r>
                            <w:r w:rsidRPr="00F9315D">
                              <w:t xml:space="preserve"> </w:t>
                            </w:r>
                            <w:r w:rsidR="00D3195C" w:rsidRPr="00FB5BD5">
                              <w:rPr>
                                <w:sz w:val="22"/>
                                <w:szCs w:val="22"/>
                              </w:rPr>
                              <w:t>W/C 1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</w:rPr>
                              <w:t xml:space="preserve"> Sept, 5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</w:rPr>
                              <w:t xml:space="preserve"> Oct, 2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nd</w:t>
                            </w:r>
                            <w:r w:rsidR="00F713A0" w:rsidRPr="00FB5BD5">
                              <w:rPr>
                                <w:sz w:val="22"/>
                                <w:szCs w:val="22"/>
                              </w:rPr>
                              <w:t xml:space="preserve"> Nov, </w:t>
                            </w:r>
                          </w:p>
                          <w:p w14:paraId="490B369A" w14:textId="1E40D5DB" w:rsidR="00B03EFE" w:rsidRPr="00FB5BD5" w:rsidRDefault="00F713A0" w:rsidP="009A5D64">
                            <w:pPr>
                              <w:pStyle w:val="DailyMenu"/>
                              <w:rPr>
                                <w:sz w:val="22"/>
                                <w:szCs w:val="22"/>
                              </w:rPr>
                            </w:pPr>
                            <w:r w:rsidRPr="00FB5BD5">
                              <w:rPr>
                                <w:sz w:val="22"/>
                                <w:szCs w:val="22"/>
                              </w:rPr>
                              <w:t>23</w:t>
                            </w:r>
                            <w:r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rd</w:t>
                            </w:r>
                            <w:r w:rsidRPr="00FB5BD5">
                              <w:rPr>
                                <w:sz w:val="22"/>
                                <w:szCs w:val="22"/>
                              </w:rPr>
                              <w:t xml:space="preserve"> Nov, 14</w:t>
                            </w:r>
                            <w:r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FB5BD5">
                              <w:rPr>
                                <w:sz w:val="22"/>
                                <w:szCs w:val="22"/>
                              </w:rPr>
                              <w:t xml:space="preserve"> Dec, 18</w:t>
                            </w:r>
                            <w:r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FB5BD5">
                              <w:rPr>
                                <w:sz w:val="22"/>
                                <w:szCs w:val="22"/>
                              </w:rPr>
                              <w:t xml:space="preserve"> Jan, 8</w:t>
                            </w:r>
                            <w:r w:rsidRPr="00FB5BD5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Pr="00FB5BD5">
                              <w:rPr>
                                <w:sz w:val="22"/>
                                <w:szCs w:val="22"/>
                              </w:rPr>
                              <w:t xml:space="preserve"> Feb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F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05pt;margin-top:61.15pt;width:279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" filled="f" stroked="f" strokeweight=".5pt">
                <v:textbox inset="2mm,0,1mm,0">
                  <w:txbxContent>
                    <w:p w14:paraId="3858EB6E" w14:textId="77777777" w:rsidR="00420111" w:rsidRDefault="00B03EFE" w:rsidP="009A5D64">
                      <w:pPr>
                        <w:pStyle w:val="DailyMenu"/>
                        <w:rPr>
                          <w:sz w:val="22"/>
                          <w:szCs w:val="22"/>
                        </w:rPr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 w:rsidR="00D3195C">
                        <w:rPr>
                          <w:rStyle w:val="Bold"/>
                        </w:rPr>
                        <w:t>THREE</w:t>
                      </w:r>
                      <w:r w:rsidRPr="00F9315D">
                        <w:rPr>
                          <w:rStyle w:val="Bold"/>
                        </w:rPr>
                        <w:t>:</w:t>
                      </w:r>
                      <w:r w:rsidRPr="00F9315D">
                        <w:t xml:space="preserve"> </w:t>
                      </w:r>
                      <w:r w:rsidR="00D3195C" w:rsidRPr="00FB5BD5">
                        <w:rPr>
                          <w:sz w:val="22"/>
                          <w:szCs w:val="22"/>
                        </w:rPr>
                        <w:t>W/C 1</w:t>
                      </w:r>
                      <w:r w:rsidR="00F713A0" w:rsidRPr="00FB5BD5">
                        <w:rPr>
                          <w:sz w:val="22"/>
                          <w:szCs w:val="22"/>
                        </w:rPr>
                        <w:t>4</w:t>
                      </w:r>
                      <w:r w:rsidR="00F713A0" w:rsidRPr="00FB5BD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F713A0" w:rsidRPr="00FB5BD5">
                        <w:rPr>
                          <w:sz w:val="22"/>
                          <w:szCs w:val="22"/>
                        </w:rPr>
                        <w:t xml:space="preserve"> Sept, 5</w:t>
                      </w:r>
                      <w:r w:rsidR="00F713A0" w:rsidRPr="00FB5BD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F713A0" w:rsidRPr="00FB5BD5">
                        <w:rPr>
                          <w:sz w:val="22"/>
                          <w:szCs w:val="22"/>
                        </w:rPr>
                        <w:t xml:space="preserve"> Oct, 2</w:t>
                      </w:r>
                      <w:r w:rsidR="00F713A0" w:rsidRPr="00FB5BD5">
                        <w:rPr>
                          <w:sz w:val="22"/>
                          <w:szCs w:val="22"/>
                          <w:vertAlign w:val="superscript"/>
                        </w:rPr>
                        <w:t>nd</w:t>
                      </w:r>
                      <w:r w:rsidR="00F713A0" w:rsidRPr="00FB5BD5">
                        <w:rPr>
                          <w:sz w:val="22"/>
                          <w:szCs w:val="22"/>
                        </w:rPr>
                        <w:t xml:space="preserve"> Nov, </w:t>
                      </w:r>
                    </w:p>
                    <w:p w14:paraId="490B369A" w14:textId="1E40D5DB" w:rsidR="00B03EFE" w:rsidRPr="00FB5BD5" w:rsidRDefault="00F713A0" w:rsidP="009A5D64">
                      <w:pPr>
                        <w:pStyle w:val="DailyMenu"/>
                        <w:rPr>
                          <w:sz w:val="22"/>
                          <w:szCs w:val="22"/>
                        </w:rPr>
                      </w:pPr>
                      <w:r w:rsidRPr="00FB5BD5">
                        <w:rPr>
                          <w:sz w:val="22"/>
                          <w:szCs w:val="22"/>
                        </w:rPr>
                        <w:t>23</w:t>
                      </w:r>
                      <w:r w:rsidRPr="00FB5BD5">
                        <w:rPr>
                          <w:sz w:val="22"/>
                          <w:szCs w:val="22"/>
                          <w:vertAlign w:val="superscript"/>
                        </w:rPr>
                        <w:t>rd</w:t>
                      </w:r>
                      <w:r w:rsidRPr="00FB5BD5">
                        <w:rPr>
                          <w:sz w:val="22"/>
                          <w:szCs w:val="22"/>
                        </w:rPr>
                        <w:t xml:space="preserve"> Nov, 14</w:t>
                      </w:r>
                      <w:r w:rsidRPr="00FB5BD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FB5BD5">
                        <w:rPr>
                          <w:sz w:val="22"/>
                          <w:szCs w:val="22"/>
                        </w:rPr>
                        <w:t xml:space="preserve"> Dec, 18</w:t>
                      </w:r>
                      <w:r w:rsidRPr="00FB5BD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FB5BD5">
                        <w:rPr>
                          <w:sz w:val="22"/>
                          <w:szCs w:val="22"/>
                        </w:rPr>
                        <w:t xml:space="preserve"> Jan, 8</w:t>
                      </w:r>
                      <w:r w:rsidRPr="00FB5BD5">
                        <w:rPr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Pr="00FB5BD5">
                        <w:rPr>
                          <w:sz w:val="22"/>
                          <w:szCs w:val="22"/>
                        </w:rPr>
                        <w:t xml:space="preserve"> Feb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D7B27" wp14:editId="44671E7F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EFD4E" w14:textId="77777777" w:rsidR="00602B71" w:rsidRPr="00404EC8" w:rsidRDefault="00602B71" w:rsidP="00602B71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 daily: Freshly Baked Breads, Salads, Yoghurts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7B27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386EFD4E" w14:textId="77777777" w:rsidR="00602B71" w:rsidRPr="00404EC8" w:rsidRDefault="00602B71" w:rsidP="00602B71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 daily: Freshly Baked Breads, Salads, Yoghurts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2BAB5" w14:textId="77777777" w:rsidR="00627661" w:rsidRDefault="00627661" w:rsidP="00F405E4">
      <w:r>
        <w:separator/>
      </w:r>
    </w:p>
  </w:endnote>
  <w:endnote w:type="continuationSeparator" w:id="0">
    <w:p w14:paraId="37E134DC" w14:textId="77777777" w:rsidR="00627661" w:rsidRDefault="00627661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18DB3" w14:textId="77777777" w:rsidR="00627661" w:rsidRDefault="00627661" w:rsidP="00F405E4">
      <w:r>
        <w:separator/>
      </w:r>
    </w:p>
  </w:footnote>
  <w:footnote w:type="continuationSeparator" w:id="0">
    <w:p w14:paraId="6030E4CE" w14:textId="77777777" w:rsidR="00627661" w:rsidRDefault="00627661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3F765" w14:textId="77777777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46AC777C" wp14:editId="61709E1F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195C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A"/>
    <w:rsid w:val="000A243D"/>
    <w:rsid w:val="000C3969"/>
    <w:rsid w:val="000F663F"/>
    <w:rsid w:val="00132518"/>
    <w:rsid w:val="001328F5"/>
    <w:rsid w:val="00143B8D"/>
    <w:rsid w:val="00184296"/>
    <w:rsid w:val="001B0F5D"/>
    <w:rsid w:val="001C7305"/>
    <w:rsid w:val="001D1F31"/>
    <w:rsid w:val="001D69F6"/>
    <w:rsid w:val="001D7E73"/>
    <w:rsid w:val="001E3E02"/>
    <w:rsid w:val="00226A13"/>
    <w:rsid w:val="002B38AF"/>
    <w:rsid w:val="002B5584"/>
    <w:rsid w:val="002D4175"/>
    <w:rsid w:val="002E5997"/>
    <w:rsid w:val="00325872"/>
    <w:rsid w:val="00373A16"/>
    <w:rsid w:val="0037551C"/>
    <w:rsid w:val="00376712"/>
    <w:rsid w:val="003820B3"/>
    <w:rsid w:val="00396EDB"/>
    <w:rsid w:val="0039785C"/>
    <w:rsid w:val="00404EC8"/>
    <w:rsid w:val="00420111"/>
    <w:rsid w:val="0042498B"/>
    <w:rsid w:val="00464E7D"/>
    <w:rsid w:val="004654B1"/>
    <w:rsid w:val="004A5F64"/>
    <w:rsid w:val="0056063B"/>
    <w:rsid w:val="0057017D"/>
    <w:rsid w:val="006013A2"/>
    <w:rsid w:val="00602B71"/>
    <w:rsid w:val="00627661"/>
    <w:rsid w:val="00652157"/>
    <w:rsid w:val="00662146"/>
    <w:rsid w:val="006D40B4"/>
    <w:rsid w:val="007C3AC9"/>
    <w:rsid w:val="007D0F0A"/>
    <w:rsid w:val="007D7EC5"/>
    <w:rsid w:val="00800A97"/>
    <w:rsid w:val="00850AC0"/>
    <w:rsid w:val="0085757B"/>
    <w:rsid w:val="0090461D"/>
    <w:rsid w:val="00934FF8"/>
    <w:rsid w:val="009811D5"/>
    <w:rsid w:val="009A5D64"/>
    <w:rsid w:val="009D18CE"/>
    <w:rsid w:val="009D1D22"/>
    <w:rsid w:val="00A173E5"/>
    <w:rsid w:val="00A74156"/>
    <w:rsid w:val="00AC19DC"/>
    <w:rsid w:val="00B03EFE"/>
    <w:rsid w:val="00B1202F"/>
    <w:rsid w:val="00B13B39"/>
    <w:rsid w:val="00BA41AA"/>
    <w:rsid w:val="00C308DF"/>
    <w:rsid w:val="00C3417A"/>
    <w:rsid w:val="00C54C8A"/>
    <w:rsid w:val="00C711C8"/>
    <w:rsid w:val="00D3195C"/>
    <w:rsid w:val="00D6775A"/>
    <w:rsid w:val="00DE5D59"/>
    <w:rsid w:val="00E467AC"/>
    <w:rsid w:val="00E741C4"/>
    <w:rsid w:val="00EA3719"/>
    <w:rsid w:val="00F03AE0"/>
    <w:rsid w:val="00F151E0"/>
    <w:rsid w:val="00F2754C"/>
    <w:rsid w:val="00F405E4"/>
    <w:rsid w:val="00F42BE8"/>
    <w:rsid w:val="00F713A0"/>
    <w:rsid w:val="00F91D9B"/>
    <w:rsid w:val="00F9315D"/>
    <w:rsid w:val="00FB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832CB4"/>
  <w14:defaultImageDpi w14:val="32767"/>
  <w15:chartTrackingRefBased/>
  <w15:docId w15:val="{26767AB0-8F84-4435-9F25-DA28F9B6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ton%20Kings\Documents\Allergen%20menu%20week%203%20sept%2024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Allergen menu week 3 sept 24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dcterms:created xsi:type="dcterms:W3CDTF">2026-07-14T12:25:00Z</dcterms:created>
  <dcterms:modified xsi:type="dcterms:W3CDTF">2026-07-14T12:25:00Z</dcterms:modified>
</cp:coreProperties>
</file>