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36" w:space="0" w:color="BCCF00" w:themeColor="accent1"/>
          <w:left w:val="none" w:sz="0" w:space="0" w:color="auto"/>
          <w:bottom w:val="single" w:sz="36" w:space="0" w:color="BCCF00" w:themeColor="accent1"/>
          <w:right w:val="none" w:sz="0" w:space="0" w:color="auto"/>
          <w:insideH w:val="dotted" w:sz="18" w:space="0" w:color="BCCF00" w:themeColor="accent1"/>
          <w:insideV w:val="none" w:sz="0" w:space="0" w:color="auto"/>
        </w:tblBorders>
        <w:tblCellMar>
          <w:top w:w="85" w:type="dxa"/>
          <w:bottom w:w="57" w:type="dxa"/>
        </w:tblCellMar>
        <w:tblLook w:val="04A0" w:firstRow="1" w:lastRow="0" w:firstColumn="1" w:lastColumn="0" w:noHBand="0" w:noVBand="1"/>
      </w:tblPr>
      <w:tblGrid>
        <w:gridCol w:w="3138"/>
        <w:gridCol w:w="3139"/>
        <w:gridCol w:w="3139"/>
        <w:gridCol w:w="3139"/>
        <w:gridCol w:w="3139"/>
      </w:tblGrid>
      <w:tr w:rsidR="0029404D" w:rsidRPr="0057017D" w14:paraId="5838C8F4" w14:textId="77777777" w:rsidTr="004407B9">
        <w:trPr>
          <w:trHeight w:val="1212"/>
        </w:trPr>
        <w:tc>
          <w:tcPr>
            <w:tcW w:w="3138" w:type="dxa"/>
            <w:tcBorders>
              <w:top w:val="single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BE09133" w14:textId="77777777" w:rsidR="0029404D" w:rsidRDefault="0029404D" w:rsidP="0029404D">
            <w:pPr>
              <w:rPr>
                <w:rFonts w:ascii="Arial" w:hAnsi="Arial" w:cs="Arial"/>
              </w:rPr>
            </w:pPr>
            <w:r w:rsidRPr="00442EDF">
              <w:rPr>
                <w:rFonts w:ascii="Arial" w:hAnsi="Arial" w:cs="Arial"/>
              </w:rPr>
              <w:t>M</w:t>
            </w:r>
            <w:r>
              <w:rPr>
                <w:rFonts w:ascii="Arial" w:hAnsi="Arial" w:cs="Arial"/>
              </w:rPr>
              <w:t xml:space="preserve">argherita Pizza </w:t>
            </w:r>
          </w:p>
          <w:p w14:paraId="612F1915" w14:textId="77777777" w:rsidR="0029404D" w:rsidRDefault="0029404D" w:rsidP="0029404D">
            <w:pPr>
              <w:rPr>
                <w:rFonts w:ascii="Arial" w:hAnsi="Arial" w:cs="Arial"/>
                <w:color w:val="EE0000"/>
              </w:rPr>
            </w:pPr>
            <w:r w:rsidRPr="008D1776">
              <w:rPr>
                <w:rFonts w:ascii="Arial" w:hAnsi="Arial" w:cs="Arial"/>
                <w:color w:val="EE0000"/>
              </w:rPr>
              <w:t>Gluten</w:t>
            </w:r>
            <w:r>
              <w:rPr>
                <w:rFonts w:ascii="Arial" w:hAnsi="Arial" w:cs="Arial"/>
                <w:color w:val="EE0000"/>
              </w:rPr>
              <w:t>,</w:t>
            </w:r>
            <w:r w:rsidRPr="008D1776">
              <w:rPr>
                <w:rFonts w:ascii="Arial" w:hAnsi="Arial" w:cs="Arial"/>
                <w:color w:val="EE0000"/>
              </w:rPr>
              <w:t xml:space="preserve"> Dairy</w:t>
            </w:r>
          </w:p>
          <w:p w14:paraId="4323B5A9" w14:textId="66E22660" w:rsidR="0029404D" w:rsidRPr="00E85C48" w:rsidRDefault="0029404D" w:rsidP="002940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&amp; Crispy Potato Cubes</w:t>
            </w:r>
          </w:p>
        </w:tc>
        <w:tc>
          <w:tcPr>
            <w:tcW w:w="3139" w:type="dxa"/>
            <w:tcBorders>
              <w:top w:val="single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BFCE996" w14:textId="17B812F7" w:rsidR="0029404D" w:rsidRPr="002B0A19" w:rsidRDefault="0029404D" w:rsidP="002940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Chicken &amp; Chorizo Traybake served with Rice</w:t>
            </w:r>
          </w:p>
        </w:tc>
        <w:tc>
          <w:tcPr>
            <w:tcW w:w="3139" w:type="dxa"/>
            <w:tcBorders>
              <w:top w:val="single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04C5DDB" w14:textId="77777777" w:rsidR="0029404D" w:rsidRDefault="0029404D" w:rsidP="0029404D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Toad in the Hole </w:t>
            </w:r>
          </w:p>
          <w:p w14:paraId="1CB97EBD" w14:textId="77777777" w:rsidR="0029404D" w:rsidRDefault="0029404D" w:rsidP="0029404D">
            <w:pPr>
              <w:rPr>
                <w:rFonts w:ascii="Arial" w:hAnsi="Arial" w:cs="Arial"/>
                <w:color w:val="EE0000"/>
              </w:rPr>
            </w:pPr>
            <w:r w:rsidRPr="008D1776">
              <w:rPr>
                <w:rFonts w:ascii="Arial" w:hAnsi="Arial" w:cs="Arial"/>
                <w:color w:val="EE0000"/>
              </w:rPr>
              <w:t xml:space="preserve">Gluten, Dairy, Egg, Sulphites </w:t>
            </w:r>
          </w:p>
          <w:p w14:paraId="133FECE2" w14:textId="77777777" w:rsidR="0029404D" w:rsidRDefault="0029404D" w:rsidP="0029404D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with Roast Potatoes </w:t>
            </w:r>
          </w:p>
          <w:p w14:paraId="409A0D7D" w14:textId="166F53E0" w:rsidR="0029404D" w:rsidRPr="00E85C48" w:rsidRDefault="0029404D" w:rsidP="0029404D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&amp; Gravy</w:t>
            </w:r>
          </w:p>
        </w:tc>
        <w:tc>
          <w:tcPr>
            <w:tcW w:w="3139" w:type="dxa"/>
            <w:tcBorders>
              <w:top w:val="single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40578E5" w14:textId="77777777" w:rsidR="0029404D" w:rsidRDefault="0029404D" w:rsidP="002940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Pasta Bolognaise </w:t>
            </w:r>
          </w:p>
          <w:p w14:paraId="710440C2" w14:textId="30FBB086" w:rsidR="0029404D" w:rsidRPr="00E85C48" w:rsidRDefault="0029404D" w:rsidP="0029404D">
            <w:pPr>
              <w:rPr>
                <w:rFonts w:ascii="Arial" w:hAnsi="Arial" w:cs="Arial"/>
                <w:color w:val="000000" w:themeColor="text1"/>
              </w:rPr>
            </w:pPr>
            <w:r w:rsidRPr="008D1776">
              <w:rPr>
                <w:rFonts w:ascii="Arial" w:hAnsi="Arial" w:cs="Arial"/>
                <w:color w:val="EE0000"/>
              </w:rPr>
              <w:t>Gluten</w:t>
            </w:r>
          </w:p>
        </w:tc>
        <w:tc>
          <w:tcPr>
            <w:tcW w:w="3139" w:type="dxa"/>
            <w:tcBorders>
              <w:top w:val="single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F856B29" w14:textId="77777777" w:rsidR="0029404D" w:rsidRPr="00442EDF" w:rsidRDefault="0029404D" w:rsidP="0029404D">
            <w:pPr>
              <w:rPr>
                <w:rFonts w:ascii="Arial" w:hAnsi="Arial" w:cs="Arial"/>
                <w:color w:val="E03123" w:themeColor="text2"/>
              </w:rPr>
            </w:pPr>
            <w:r w:rsidRPr="00442EDF">
              <w:rPr>
                <w:rFonts w:ascii="Arial" w:hAnsi="Arial" w:cs="Arial"/>
              </w:rPr>
              <w:t>Fish Fingers</w:t>
            </w:r>
            <w:r w:rsidRPr="00442EDF">
              <w:rPr>
                <w:rFonts w:ascii="Arial" w:hAnsi="Arial" w:cs="Arial"/>
                <w:color w:val="E03123" w:themeColor="text2"/>
              </w:rPr>
              <w:t xml:space="preserve"> </w:t>
            </w:r>
          </w:p>
          <w:p w14:paraId="6C6CE8AC" w14:textId="77777777" w:rsidR="0029404D" w:rsidRPr="00442EDF" w:rsidRDefault="0029404D" w:rsidP="0029404D">
            <w:pPr>
              <w:rPr>
                <w:rFonts w:ascii="Arial" w:hAnsi="Arial" w:cs="Arial"/>
              </w:rPr>
            </w:pPr>
            <w:r w:rsidRPr="00442EDF">
              <w:rPr>
                <w:rFonts w:ascii="Arial" w:hAnsi="Arial" w:cs="Arial"/>
                <w:color w:val="E03123" w:themeColor="text2"/>
              </w:rPr>
              <w:t>Fish, Gluten</w:t>
            </w:r>
            <w:r w:rsidRPr="00442EDF">
              <w:rPr>
                <w:rFonts w:ascii="Arial" w:hAnsi="Arial" w:cs="Arial"/>
              </w:rPr>
              <w:t xml:space="preserve"> </w:t>
            </w:r>
          </w:p>
          <w:p w14:paraId="4B355633" w14:textId="2926F42A" w:rsidR="0029404D" w:rsidRPr="002B0A19" w:rsidRDefault="0029404D" w:rsidP="0029404D">
            <w:pPr>
              <w:rPr>
                <w:rFonts w:ascii="Arial" w:hAnsi="Arial" w:cs="Arial"/>
              </w:rPr>
            </w:pPr>
            <w:r w:rsidRPr="00442EDF">
              <w:rPr>
                <w:rFonts w:ascii="Arial" w:hAnsi="Arial" w:cs="Arial"/>
              </w:rPr>
              <w:t>&amp; Oven Cooked Chips</w:t>
            </w:r>
          </w:p>
        </w:tc>
      </w:tr>
      <w:tr w:rsidR="0029404D" w:rsidRPr="0057017D" w14:paraId="6CDDE75F" w14:textId="77777777" w:rsidTr="004407B9">
        <w:trPr>
          <w:trHeight w:val="1212"/>
        </w:trPr>
        <w:tc>
          <w:tcPr>
            <w:tcW w:w="3138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34B77A3" w14:textId="77777777" w:rsidR="0029404D" w:rsidRDefault="0029404D" w:rsidP="002940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Spanish Style Omelette </w:t>
            </w:r>
          </w:p>
          <w:p w14:paraId="61398726" w14:textId="77777777" w:rsidR="0029404D" w:rsidRDefault="0029404D" w:rsidP="0029404D">
            <w:pPr>
              <w:rPr>
                <w:rFonts w:ascii="Arial" w:hAnsi="Arial" w:cs="Arial"/>
                <w:color w:val="EE0000"/>
              </w:rPr>
            </w:pPr>
            <w:r w:rsidRPr="008D1776">
              <w:rPr>
                <w:rFonts w:ascii="Arial" w:hAnsi="Arial" w:cs="Arial"/>
                <w:color w:val="EE0000"/>
              </w:rPr>
              <w:t xml:space="preserve">Egg </w:t>
            </w:r>
          </w:p>
          <w:p w14:paraId="15821E19" w14:textId="11248B06" w:rsidR="0029404D" w:rsidRPr="00FA2F03" w:rsidRDefault="00BC1FB0" w:rsidP="002940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&amp; </w:t>
            </w:r>
            <w:r w:rsidR="0029404D">
              <w:rPr>
                <w:rFonts w:ascii="Arial" w:hAnsi="Arial" w:cs="Arial"/>
              </w:rPr>
              <w:t>Crispy Potato Cubes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3B703BC" w14:textId="77777777" w:rsidR="0029404D" w:rsidRDefault="0029404D" w:rsidP="002940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Tomato Pasta </w:t>
            </w:r>
          </w:p>
          <w:p w14:paraId="3BC9564F" w14:textId="7F173316" w:rsidR="0029404D" w:rsidRPr="00FA2F03" w:rsidRDefault="0029404D" w:rsidP="0029404D">
            <w:pPr>
              <w:rPr>
                <w:rFonts w:ascii="Arial" w:hAnsi="Arial" w:cs="Arial"/>
                <w:color w:val="E03123" w:themeColor="text2"/>
              </w:rPr>
            </w:pPr>
            <w:r w:rsidRPr="008D1776">
              <w:rPr>
                <w:rFonts w:ascii="Arial" w:hAnsi="Arial" w:cs="Arial"/>
                <w:color w:val="EE0000"/>
              </w:rPr>
              <w:t>Gluten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2317665" w14:textId="77777777" w:rsidR="0029404D" w:rsidRDefault="0029404D" w:rsidP="002940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Roast Quorn </w:t>
            </w:r>
          </w:p>
          <w:p w14:paraId="4E97D090" w14:textId="77777777" w:rsidR="0029404D" w:rsidRDefault="0029404D" w:rsidP="0029404D">
            <w:pPr>
              <w:rPr>
                <w:rFonts w:ascii="Arial" w:hAnsi="Arial" w:cs="Arial"/>
              </w:rPr>
            </w:pPr>
            <w:r w:rsidRPr="008D1776">
              <w:rPr>
                <w:rFonts w:ascii="Arial" w:hAnsi="Arial" w:cs="Arial"/>
                <w:color w:val="EE0000"/>
              </w:rPr>
              <w:t>Egg</w:t>
            </w:r>
            <w:r>
              <w:rPr>
                <w:rFonts w:ascii="Arial" w:hAnsi="Arial" w:cs="Arial"/>
              </w:rPr>
              <w:t xml:space="preserve"> </w:t>
            </w:r>
          </w:p>
          <w:p w14:paraId="31291648" w14:textId="77777777" w:rsidR="0029404D" w:rsidRDefault="0029404D" w:rsidP="002940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with Roast Potatoes </w:t>
            </w:r>
          </w:p>
          <w:p w14:paraId="3600FB80" w14:textId="10488633" w:rsidR="0029404D" w:rsidRPr="002B0A19" w:rsidRDefault="0029404D" w:rsidP="002940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&amp; Gravy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6AA8BA7" w14:textId="77777777" w:rsidR="0029404D" w:rsidRDefault="0029404D" w:rsidP="002940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Bean Burger in a Roll </w:t>
            </w:r>
          </w:p>
          <w:p w14:paraId="17BC625B" w14:textId="77777777" w:rsidR="0029404D" w:rsidRDefault="0029404D" w:rsidP="0029404D">
            <w:pPr>
              <w:rPr>
                <w:rFonts w:ascii="Arial" w:hAnsi="Arial" w:cs="Arial"/>
              </w:rPr>
            </w:pPr>
            <w:r w:rsidRPr="008D1776">
              <w:rPr>
                <w:rFonts w:ascii="Arial" w:hAnsi="Arial" w:cs="Arial"/>
                <w:color w:val="EE0000"/>
              </w:rPr>
              <w:t>Gluten</w:t>
            </w:r>
            <w:r>
              <w:rPr>
                <w:rFonts w:ascii="Arial" w:hAnsi="Arial" w:cs="Arial"/>
              </w:rPr>
              <w:t xml:space="preserve"> </w:t>
            </w:r>
          </w:p>
          <w:p w14:paraId="5EBD3F6E" w14:textId="31160AFC" w:rsidR="0029404D" w:rsidRPr="002B0A19" w:rsidRDefault="0029404D" w:rsidP="002940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with Sweet Potato Wedges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4F290D8" w14:textId="77777777" w:rsidR="0029404D" w:rsidRDefault="0029404D" w:rsidP="002940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Vegetable Fingers </w:t>
            </w:r>
          </w:p>
          <w:p w14:paraId="28AB8DDB" w14:textId="77777777" w:rsidR="0029404D" w:rsidRDefault="0029404D" w:rsidP="0029404D">
            <w:pPr>
              <w:rPr>
                <w:rFonts w:ascii="Arial" w:hAnsi="Arial" w:cs="Arial"/>
              </w:rPr>
            </w:pPr>
            <w:r w:rsidRPr="008D1776">
              <w:rPr>
                <w:rFonts w:ascii="Arial" w:hAnsi="Arial" w:cs="Arial"/>
                <w:color w:val="EE0000"/>
              </w:rPr>
              <w:t>Gluten</w:t>
            </w:r>
            <w:r>
              <w:rPr>
                <w:rFonts w:ascii="Arial" w:hAnsi="Arial" w:cs="Arial"/>
              </w:rPr>
              <w:t xml:space="preserve"> </w:t>
            </w:r>
          </w:p>
          <w:p w14:paraId="1D374850" w14:textId="586DC6CD" w:rsidR="0029404D" w:rsidRPr="002B0A19" w:rsidRDefault="0029404D" w:rsidP="002940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with Oven Cooked Chips</w:t>
            </w:r>
          </w:p>
        </w:tc>
      </w:tr>
      <w:tr w:rsidR="0029404D" w:rsidRPr="0057017D" w14:paraId="372BEC4E" w14:textId="77777777" w:rsidTr="004407B9">
        <w:trPr>
          <w:trHeight w:val="1212"/>
        </w:trPr>
        <w:tc>
          <w:tcPr>
            <w:tcW w:w="3138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8021E33" w14:textId="2530CC26" w:rsidR="0029404D" w:rsidRPr="002B0A19" w:rsidRDefault="0029404D" w:rsidP="0029404D">
            <w:pPr>
              <w:pStyle w:val="Allergen"/>
              <w:rPr>
                <w:rFonts w:ascii="Arial" w:hAnsi="Arial" w:cs="Arial"/>
                <w:color w:val="000000" w:themeColor="text1"/>
              </w:rPr>
            </w:pPr>
            <w:r w:rsidRPr="00A534E6">
              <w:rPr>
                <w:rFonts w:ascii="Arial" w:hAnsi="Arial" w:cs="Arial"/>
                <w:color w:val="auto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44D5994" w14:textId="1E848138" w:rsidR="0029404D" w:rsidRPr="002B0A19" w:rsidRDefault="0029404D" w:rsidP="0029404D">
            <w:pPr>
              <w:rPr>
                <w:rFonts w:ascii="Arial" w:hAnsi="Arial" w:cs="Arial"/>
                <w:color w:val="000000" w:themeColor="text1"/>
              </w:rPr>
            </w:pPr>
            <w:r w:rsidRPr="00442EDF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6724E71" w14:textId="201AB933" w:rsidR="0029404D" w:rsidRPr="002B0A19" w:rsidRDefault="0029404D" w:rsidP="0029404D">
            <w:pPr>
              <w:rPr>
                <w:rFonts w:ascii="Arial" w:hAnsi="Arial" w:cs="Arial"/>
                <w:color w:val="000000" w:themeColor="text1"/>
              </w:rPr>
            </w:pPr>
            <w:r w:rsidRPr="00442EDF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A38306D" w14:textId="6DFCE66E" w:rsidR="0029404D" w:rsidRPr="002B0A19" w:rsidRDefault="0029404D" w:rsidP="0029404D">
            <w:pPr>
              <w:rPr>
                <w:rFonts w:ascii="Arial" w:hAnsi="Arial" w:cs="Arial"/>
                <w:color w:val="000000" w:themeColor="text1"/>
              </w:rPr>
            </w:pPr>
            <w:r w:rsidRPr="00442EDF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8A6843D" w14:textId="7BD87551" w:rsidR="0029404D" w:rsidRPr="002B0A19" w:rsidRDefault="0029404D" w:rsidP="0029404D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</w:rPr>
              <w:t>Baked Beans</w:t>
            </w:r>
          </w:p>
        </w:tc>
      </w:tr>
      <w:tr w:rsidR="0029404D" w:rsidRPr="0057017D" w14:paraId="6EE342DE" w14:textId="77777777" w:rsidTr="004407B9">
        <w:trPr>
          <w:trHeight w:val="1212"/>
        </w:trPr>
        <w:tc>
          <w:tcPr>
            <w:tcW w:w="3138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674134E" w14:textId="77777777" w:rsidR="0029404D" w:rsidRDefault="0029404D" w:rsidP="0029404D">
            <w:pPr>
              <w:pStyle w:val="Allergen"/>
              <w:rPr>
                <w:color w:val="auto"/>
              </w:rPr>
            </w:pPr>
            <w:r>
              <w:rPr>
                <w:color w:val="auto"/>
              </w:rPr>
              <w:t xml:space="preserve">Blondie Crunch </w:t>
            </w:r>
          </w:p>
          <w:p w14:paraId="2791B140" w14:textId="2E1539F4" w:rsidR="0029404D" w:rsidRPr="00FA2F03" w:rsidRDefault="0029404D" w:rsidP="0029404D">
            <w:pPr>
              <w:rPr>
                <w:rFonts w:ascii="Arial" w:hAnsi="Arial" w:cs="Arial"/>
              </w:rPr>
            </w:pPr>
            <w:r w:rsidRPr="008D1776">
              <w:rPr>
                <w:color w:val="EE0000"/>
              </w:rPr>
              <w:t>Gluten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B49BDCB" w14:textId="3214C8CA" w:rsidR="0029404D" w:rsidRPr="00E85C48" w:rsidRDefault="0029404D" w:rsidP="0029404D">
            <w:pPr>
              <w:rPr>
                <w:rFonts w:ascii="Arial" w:hAnsi="Arial" w:cs="Arial"/>
                <w:color w:val="000000" w:themeColor="text1"/>
              </w:rPr>
            </w:pPr>
            <w:r>
              <w:t>Jelly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F72C87D" w14:textId="77777777" w:rsidR="0029404D" w:rsidRDefault="0029404D" w:rsidP="0029404D">
            <w:pPr>
              <w:pStyle w:val="Allergen"/>
              <w:rPr>
                <w:color w:val="auto"/>
              </w:rPr>
            </w:pPr>
            <w:r>
              <w:rPr>
                <w:color w:val="auto"/>
              </w:rPr>
              <w:t xml:space="preserve">Sprinkle Cake </w:t>
            </w:r>
          </w:p>
          <w:p w14:paraId="7702CA8B" w14:textId="3182299F" w:rsidR="0029404D" w:rsidRPr="00FA2F03" w:rsidRDefault="0029404D" w:rsidP="0029404D">
            <w:pPr>
              <w:rPr>
                <w:rFonts w:ascii="Arial" w:hAnsi="Arial" w:cs="Arial"/>
                <w:color w:val="000000" w:themeColor="text1"/>
              </w:rPr>
            </w:pPr>
            <w:r w:rsidRPr="008D1776">
              <w:rPr>
                <w:color w:val="EE0000"/>
              </w:rPr>
              <w:t>Egg</w:t>
            </w:r>
            <w:r>
              <w:rPr>
                <w:color w:val="EE0000"/>
              </w:rPr>
              <w:t>,</w:t>
            </w:r>
            <w:r w:rsidRPr="008D1776">
              <w:rPr>
                <w:color w:val="EE0000"/>
              </w:rPr>
              <w:t xml:space="preserve"> Gluten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2FE84C4" w14:textId="77777777" w:rsidR="0029404D" w:rsidRDefault="0029404D" w:rsidP="0029404D">
            <w:pPr>
              <w:pStyle w:val="Allergen"/>
              <w:rPr>
                <w:color w:val="auto"/>
              </w:rPr>
            </w:pPr>
            <w:r>
              <w:rPr>
                <w:color w:val="auto"/>
              </w:rPr>
              <w:t xml:space="preserve">Lemon Shortbread </w:t>
            </w:r>
          </w:p>
          <w:p w14:paraId="4121205F" w14:textId="293858BA" w:rsidR="0029404D" w:rsidRPr="00342334" w:rsidRDefault="0029404D" w:rsidP="0029404D">
            <w:pPr>
              <w:rPr>
                <w:rFonts w:ascii="Arial" w:hAnsi="Arial" w:cs="Arial"/>
              </w:rPr>
            </w:pPr>
            <w:r w:rsidRPr="008D1776">
              <w:rPr>
                <w:color w:val="EE0000"/>
              </w:rPr>
              <w:t>Gluten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0C6EF83" w14:textId="77777777" w:rsidR="0029404D" w:rsidRPr="00442EDF" w:rsidRDefault="0029404D" w:rsidP="0029404D">
            <w:pPr>
              <w:rPr>
                <w:rFonts w:ascii="Arial" w:hAnsi="Arial" w:cs="Arial"/>
                <w:color w:val="000000" w:themeColor="text1"/>
              </w:rPr>
            </w:pPr>
            <w:r w:rsidRPr="00442EDF">
              <w:rPr>
                <w:rFonts w:ascii="Arial" w:hAnsi="Arial" w:cs="Arial"/>
                <w:color w:val="000000" w:themeColor="text1"/>
              </w:rPr>
              <w:t xml:space="preserve">Selection of Sliced &amp; Whole Fruit, Yoghurt </w:t>
            </w:r>
          </w:p>
          <w:p w14:paraId="0ADF2EF6" w14:textId="77777777" w:rsidR="0029404D" w:rsidRPr="00442EDF" w:rsidRDefault="0029404D" w:rsidP="0029404D">
            <w:pPr>
              <w:rPr>
                <w:rFonts w:ascii="Arial" w:hAnsi="Arial" w:cs="Arial"/>
                <w:color w:val="FF0000"/>
              </w:rPr>
            </w:pPr>
            <w:r w:rsidRPr="00442EDF">
              <w:rPr>
                <w:rFonts w:ascii="Arial" w:hAnsi="Arial" w:cs="Arial"/>
                <w:color w:val="FF0000"/>
              </w:rPr>
              <w:t>Dairy</w:t>
            </w:r>
          </w:p>
          <w:p w14:paraId="2EE3A951" w14:textId="2F1959F3" w:rsidR="0029404D" w:rsidRPr="002B0A19" w:rsidRDefault="0029404D" w:rsidP="0029404D">
            <w:pPr>
              <w:rPr>
                <w:rFonts w:ascii="Arial" w:hAnsi="Arial" w:cs="Arial"/>
                <w:color w:val="000000" w:themeColor="text1"/>
              </w:rPr>
            </w:pPr>
            <w:r w:rsidRPr="00442EDF">
              <w:rPr>
                <w:rFonts w:ascii="Arial" w:hAnsi="Arial" w:cs="Arial"/>
                <w:color w:val="000000" w:themeColor="text1"/>
              </w:rPr>
              <w:t>&amp; Sauces</w:t>
            </w:r>
          </w:p>
        </w:tc>
      </w:tr>
    </w:tbl>
    <w:p w14:paraId="06877F69" w14:textId="01D1E0BD" w:rsidR="00143B8D" w:rsidRDefault="00116F7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B58A0F" wp14:editId="2D9CC4B2">
                <wp:simplePos x="0" y="0"/>
                <wp:positionH relativeFrom="column">
                  <wp:posOffset>2639060</wp:posOffset>
                </wp:positionH>
                <wp:positionV relativeFrom="page">
                  <wp:posOffset>781380</wp:posOffset>
                </wp:positionV>
                <wp:extent cx="3552825" cy="336499"/>
                <wp:effectExtent l="0" t="0" r="9525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3364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43EEA9" w14:textId="77777777" w:rsidR="0029404D" w:rsidRPr="00F9315D" w:rsidRDefault="0029404D" w:rsidP="0029404D">
                            <w:pPr>
                              <w:pStyle w:val="DailyMenu"/>
                            </w:pPr>
                            <w:r w:rsidRPr="00F9315D">
                              <w:rPr>
                                <w:rStyle w:val="Bold"/>
                              </w:rPr>
                              <w:t xml:space="preserve">WEEK </w:t>
                            </w:r>
                            <w:r>
                              <w:rPr>
                                <w:rStyle w:val="Bold"/>
                              </w:rPr>
                              <w:t xml:space="preserve">TWO: </w:t>
                            </w:r>
                            <w:r w:rsidRPr="008A3F1B">
                              <w:rPr>
                                <w:rFonts w:cstheme="minorHAnsi"/>
                              </w:rPr>
                              <w:t>W/C</w:t>
                            </w:r>
                            <w:r w:rsidRPr="00BC4F4E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 xml:space="preserve"> 7</w:t>
                            </w:r>
                            <w:r w:rsidRPr="00BC4F4E">
                              <w:rPr>
                                <w:rFonts w:cstheme="minorHAnsi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BC4F4E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 xml:space="preserve"> Sept, 28</w:t>
                            </w:r>
                            <w:r w:rsidRPr="00BC4F4E">
                              <w:rPr>
                                <w:rFonts w:cstheme="minorHAnsi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BC4F4E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 xml:space="preserve"> Sept</w:t>
                            </w:r>
                            <w:r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BC4F4E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>19</w:t>
                            </w:r>
                            <w:r w:rsidRPr="00BC4F4E">
                              <w:rPr>
                                <w:rFonts w:cstheme="minorHAnsi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BC4F4E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 xml:space="preserve"> Oct, 16</w:t>
                            </w:r>
                            <w:r w:rsidRPr="00BC4F4E">
                              <w:rPr>
                                <w:rFonts w:cstheme="minorHAnsi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BC4F4E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 xml:space="preserve"> Nov, 7</w:t>
                            </w:r>
                            <w:r w:rsidRPr="00BC4F4E">
                              <w:rPr>
                                <w:rFonts w:cstheme="minorHAnsi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BC4F4E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 xml:space="preserve"> Dec, 11</w:t>
                            </w:r>
                            <w:r w:rsidRPr="00BC4F4E">
                              <w:rPr>
                                <w:rFonts w:cstheme="minorHAnsi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BC4F4E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 xml:space="preserve"> Jan, 1</w:t>
                            </w:r>
                            <w:r w:rsidRPr="00BC4F4E">
                              <w:rPr>
                                <w:rFonts w:cstheme="minorHAnsi"/>
                                <w:sz w:val="22"/>
                                <w:szCs w:val="22"/>
                                <w:vertAlign w:val="superscript"/>
                              </w:rPr>
                              <w:t>st</w:t>
                            </w:r>
                            <w:r w:rsidRPr="00BC4F4E"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 xml:space="preserve"> Feb</w:t>
                            </w:r>
                          </w:p>
                          <w:p w14:paraId="3E70A374" w14:textId="768242A7" w:rsidR="00B03EFE" w:rsidRPr="00F9315D" w:rsidRDefault="00B03EFE" w:rsidP="009A5D64">
                            <w:pPr>
                              <w:pStyle w:val="DailyMenu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2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B58A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7.8pt;margin-top:61.55pt;width:279.7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" filled="f" stroked="f" strokeweight=".5pt">
                <v:textbox inset="2mm,0,1mm,0">
                  <w:txbxContent>
                    <w:p w14:paraId="7E43EEA9" w14:textId="77777777" w:rsidR="0029404D" w:rsidRPr="00F9315D" w:rsidRDefault="0029404D" w:rsidP="0029404D">
                      <w:pPr>
                        <w:pStyle w:val="DailyMenu"/>
                      </w:pPr>
                      <w:r w:rsidRPr="00F9315D">
                        <w:rPr>
                          <w:rStyle w:val="Bold"/>
                        </w:rPr>
                        <w:t xml:space="preserve">WEEK </w:t>
                      </w:r>
                      <w:r>
                        <w:rPr>
                          <w:rStyle w:val="Bold"/>
                        </w:rPr>
                        <w:t xml:space="preserve">TWO: </w:t>
                      </w:r>
                      <w:r w:rsidRPr="008A3F1B">
                        <w:rPr>
                          <w:rFonts w:cstheme="minorHAnsi"/>
                        </w:rPr>
                        <w:t>W/C</w:t>
                      </w:r>
                      <w:r w:rsidRPr="00BC4F4E">
                        <w:rPr>
                          <w:rFonts w:cstheme="minorHAnsi"/>
                          <w:sz w:val="22"/>
                          <w:szCs w:val="22"/>
                        </w:rPr>
                        <w:t xml:space="preserve"> 7</w:t>
                      </w:r>
                      <w:r w:rsidRPr="00BC4F4E">
                        <w:rPr>
                          <w:rFonts w:cstheme="minorHAnsi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BC4F4E">
                        <w:rPr>
                          <w:rFonts w:cstheme="minorHAnsi"/>
                          <w:sz w:val="22"/>
                          <w:szCs w:val="22"/>
                        </w:rPr>
                        <w:t xml:space="preserve"> Sept, 28</w:t>
                      </w:r>
                      <w:r w:rsidRPr="00BC4F4E">
                        <w:rPr>
                          <w:rFonts w:cstheme="minorHAnsi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BC4F4E">
                        <w:rPr>
                          <w:rFonts w:cstheme="minorHAnsi"/>
                          <w:sz w:val="22"/>
                          <w:szCs w:val="22"/>
                        </w:rPr>
                        <w:t xml:space="preserve"> Sept</w:t>
                      </w:r>
                      <w:r>
                        <w:rPr>
                          <w:rFonts w:cstheme="minorHAnsi"/>
                          <w:sz w:val="22"/>
                          <w:szCs w:val="22"/>
                        </w:rPr>
                        <w:t xml:space="preserve">, </w:t>
                      </w:r>
                      <w:r w:rsidRPr="00BC4F4E">
                        <w:rPr>
                          <w:rFonts w:cstheme="minorHAnsi"/>
                          <w:sz w:val="22"/>
                          <w:szCs w:val="22"/>
                        </w:rPr>
                        <w:t>19</w:t>
                      </w:r>
                      <w:r w:rsidRPr="00BC4F4E">
                        <w:rPr>
                          <w:rFonts w:cstheme="minorHAnsi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BC4F4E">
                        <w:rPr>
                          <w:rFonts w:cstheme="minorHAnsi"/>
                          <w:sz w:val="22"/>
                          <w:szCs w:val="22"/>
                        </w:rPr>
                        <w:t xml:space="preserve"> Oct, 16</w:t>
                      </w:r>
                      <w:r w:rsidRPr="00BC4F4E">
                        <w:rPr>
                          <w:rFonts w:cstheme="minorHAnsi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BC4F4E">
                        <w:rPr>
                          <w:rFonts w:cstheme="minorHAnsi"/>
                          <w:sz w:val="22"/>
                          <w:szCs w:val="22"/>
                        </w:rPr>
                        <w:t xml:space="preserve"> Nov, 7</w:t>
                      </w:r>
                      <w:r w:rsidRPr="00BC4F4E">
                        <w:rPr>
                          <w:rFonts w:cstheme="minorHAnsi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BC4F4E">
                        <w:rPr>
                          <w:rFonts w:cstheme="minorHAnsi"/>
                          <w:sz w:val="22"/>
                          <w:szCs w:val="22"/>
                        </w:rPr>
                        <w:t xml:space="preserve"> Dec, 11</w:t>
                      </w:r>
                      <w:r w:rsidRPr="00BC4F4E">
                        <w:rPr>
                          <w:rFonts w:cstheme="minorHAnsi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BC4F4E">
                        <w:rPr>
                          <w:rFonts w:cstheme="minorHAnsi"/>
                          <w:sz w:val="22"/>
                          <w:szCs w:val="22"/>
                        </w:rPr>
                        <w:t xml:space="preserve"> Jan, 1</w:t>
                      </w:r>
                      <w:r w:rsidRPr="00BC4F4E">
                        <w:rPr>
                          <w:rFonts w:cstheme="minorHAnsi"/>
                          <w:sz w:val="22"/>
                          <w:szCs w:val="22"/>
                          <w:vertAlign w:val="superscript"/>
                        </w:rPr>
                        <w:t>st</w:t>
                      </w:r>
                      <w:r w:rsidRPr="00BC4F4E">
                        <w:rPr>
                          <w:rFonts w:cstheme="minorHAnsi"/>
                          <w:sz w:val="22"/>
                          <w:szCs w:val="22"/>
                        </w:rPr>
                        <w:t xml:space="preserve"> Feb</w:t>
                      </w:r>
                    </w:p>
                    <w:p w14:paraId="3E70A374" w14:textId="768242A7" w:rsidR="00B03EFE" w:rsidRPr="00F9315D" w:rsidRDefault="00B03EFE" w:rsidP="009A5D64">
                      <w:pPr>
                        <w:pStyle w:val="DailyMenu"/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F9315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2F9313" wp14:editId="64B41E23">
                <wp:simplePos x="0" y="0"/>
                <wp:positionH relativeFrom="margin">
                  <wp:posOffset>3877418</wp:posOffset>
                </wp:positionH>
                <wp:positionV relativeFrom="page">
                  <wp:posOffset>5159298</wp:posOffset>
                </wp:positionV>
                <wp:extent cx="6094800" cy="388800"/>
                <wp:effectExtent l="0" t="0" r="127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4800" cy="38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9F1BF4" w14:textId="5B8C0E81" w:rsidR="00F9315D" w:rsidRPr="00404EC8" w:rsidRDefault="007571D0" w:rsidP="00F9315D">
                            <w:pPr>
                              <w:pStyle w:val="DailyMenu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Available</w:t>
                            </w:r>
                            <w:r w:rsidR="00404EC8">
                              <w:rPr>
                                <w:lang w:val="en-US"/>
                              </w:rPr>
                              <w:t xml:space="preserve"> daily</w:t>
                            </w:r>
                            <w:r>
                              <w:rPr>
                                <w:lang w:val="en-US"/>
                              </w:rPr>
                              <w:t xml:space="preserve">: </w:t>
                            </w:r>
                            <w:r w:rsidR="00116F70">
                              <w:rPr>
                                <w:lang w:val="en-US"/>
                              </w:rPr>
                              <w:t>Freshly Baked Breads, Salads, Yoghurts</w:t>
                            </w:r>
                            <w:r w:rsidR="000A6601">
                              <w:rPr>
                                <w:lang w:val="en-US"/>
                              </w:rPr>
                              <w:t xml:space="preserve"> &amp; 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4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F9313" id="Text Box 3" o:spid="_x0000_s1027" type="#_x0000_t202" style="position:absolute;margin-left:305.3pt;margin-top:406.25pt;width:479.9pt;height:30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" filled="f" stroked="f" strokeweight=".5pt">
                <v:textbox inset="4mm,0,1mm,0">
                  <w:txbxContent>
                    <w:p w14:paraId="2D9F1BF4" w14:textId="5B8C0E81" w:rsidR="00F9315D" w:rsidRPr="00404EC8" w:rsidRDefault="007571D0" w:rsidP="00F9315D">
                      <w:pPr>
                        <w:pStyle w:val="DailyMenu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Available</w:t>
                      </w:r>
                      <w:r w:rsidR="00404EC8">
                        <w:rPr>
                          <w:lang w:val="en-US"/>
                        </w:rPr>
                        <w:t xml:space="preserve"> daily</w:t>
                      </w:r>
                      <w:r>
                        <w:rPr>
                          <w:lang w:val="en-US"/>
                        </w:rPr>
                        <w:t xml:space="preserve">: </w:t>
                      </w:r>
                      <w:r w:rsidR="00116F70">
                        <w:rPr>
                          <w:lang w:val="en-US"/>
                        </w:rPr>
                        <w:t>Freshly Baked Breads, Salads, Yoghurts</w:t>
                      </w:r>
                      <w:r w:rsidR="000A6601">
                        <w:rPr>
                          <w:lang w:val="en-US"/>
                        </w:rPr>
                        <w:t xml:space="preserve"> &amp; Fruit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143B8D" w:rsidSect="00F2754C">
      <w:headerReference w:type="default" r:id="rId6"/>
      <w:pgSz w:w="16838" w:h="11906" w:orient="landscape" w:code="9"/>
      <w:pgMar w:top="2608" w:right="567" w:bottom="709" w:left="567" w:header="48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5A361" w14:textId="77777777" w:rsidR="0095011D" w:rsidRDefault="0095011D" w:rsidP="00F405E4">
      <w:r>
        <w:separator/>
      </w:r>
    </w:p>
  </w:endnote>
  <w:endnote w:type="continuationSeparator" w:id="0">
    <w:p w14:paraId="1F2D7338" w14:textId="77777777" w:rsidR="0095011D" w:rsidRDefault="0095011D" w:rsidP="00F4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g Semibold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g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Helvetica Neue">
    <w:altName w:val="Arial"/>
    <w:charset w:val="00"/>
    <w:family w:val="auto"/>
    <w:pitch w:val="variable"/>
    <w:sig w:usb0="A00002FF" w:usb1="5000205B" w:usb2="00000002" w:usb3="00000000" w:csb0="0000009F" w:csb1="00000000"/>
  </w:font>
  <w:font w:name="HelveticaNeue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9F975" w14:textId="77777777" w:rsidR="0095011D" w:rsidRDefault="0095011D" w:rsidP="00F405E4">
      <w:r>
        <w:separator/>
      </w:r>
    </w:p>
  </w:footnote>
  <w:footnote w:type="continuationSeparator" w:id="0">
    <w:p w14:paraId="34621CFD" w14:textId="77777777" w:rsidR="0095011D" w:rsidRDefault="0095011D" w:rsidP="00F40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12384" w14:textId="07FBAE70" w:rsidR="00F405E4" w:rsidRDefault="00F151E0" w:rsidP="0057017D">
    <w:pPr>
      <w:pStyle w:val="Header"/>
    </w:pPr>
    <w:r w:rsidRPr="0057017D">
      <w:rPr>
        <w:noProof/>
      </w:rPr>
      <w:drawing>
        <wp:anchor distT="0" distB="0" distL="114300" distR="114300" simplePos="0" relativeHeight="251658240" behindDoc="1" locked="0" layoutInCell="1" allowOverlap="1" wp14:anchorId="308F7BB3" wp14:editId="0B894EC2">
          <wp:simplePos x="361950" y="457200"/>
          <wp:positionH relativeFrom="page">
            <wp:align>left</wp:align>
          </wp:positionH>
          <wp:positionV relativeFrom="page">
            <wp:align>top</wp:align>
          </wp:positionV>
          <wp:extent cx="10692000" cy="7558767"/>
          <wp:effectExtent l="0" t="0" r="0" b="444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0" cy="7558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B1CF3">
      <w:t>Charlton Kings Infants’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1D0"/>
    <w:rsid w:val="00037065"/>
    <w:rsid w:val="00090D86"/>
    <w:rsid w:val="000A6601"/>
    <w:rsid w:val="000B1CF3"/>
    <w:rsid w:val="00116F70"/>
    <w:rsid w:val="00132518"/>
    <w:rsid w:val="001328F5"/>
    <w:rsid w:val="00143B8D"/>
    <w:rsid w:val="001C7305"/>
    <w:rsid w:val="001D7E73"/>
    <w:rsid w:val="001E3E02"/>
    <w:rsid w:val="002438E9"/>
    <w:rsid w:val="002642F8"/>
    <w:rsid w:val="0029404D"/>
    <w:rsid w:val="002A1D38"/>
    <w:rsid w:val="002B0A19"/>
    <w:rsid w:val="002B5584"/>
    <w:rsid w:val="002C6BBE"/>
    <w:rsid w:val="002D4175"/>
    <w:rsid w:val="002E5997"/>
    <w:rsid w:val="00342334"/>
    <w:rsid w:val="003820B3"/>
    <w:rsid w:val="00404EC8"/>
    <w:rsid w:val="004407B9"/>
    <w:rsid w:val="00440BAF"/>
    <w:rsid w:val="00464E7D"/>
    <w:rsid w:val="004654B1"/>
    <w:rsid w:val="00483D6D"/>
    <w:rsid w:val="004C1704"/>
    <w:rsid w:val="0057017D"/>
    <w:rsid w:val="005E1CFE"/>
    <w:rsid w:val="00694525"/>
    <w:rsid w:val="006D56A3"/>
    <w:rsid w:val="006E1189"/>
    <w:rsid w:val="00704521"/>
    <w:rsid w:val="00714EE5"/>
    <w:rsid w:val="00740DC7"/>
    <w:rsid w:val="007571D0"/>
    <w:rsid w:val="007C3AC9"/>
    <w:rsid w:val="007D2E19"/>
    <w:rsid w:val="008207F7"/>
    <w:rsid w:val="00850AC0"/>
    <w:rsid w:val="0085757B"/>
    <w:rsid w:val="00876572"/>
    <w:rsid w:val="008C444F"/>
    <w:rsid w:val="00945A61"/>
    <w:rsid w:val="0095011D"/>
    <w:rsid w:val="009755DF"/>
    <w:rsid w:val="009A5D64"/>
    <w:rsid w:val="00A15A18"/>
    <w:rsid w:val="00A30618"/>
    <w:rsid w:val="00A31B1E"/>
    <w:rsid w:val="00A534E6"/>
    <w:rsid w:val="00A70AA1"/>
    <w:rsid w:val="00A74156"/>
    <w:rsid w:val="00AA6167"/>
    <w:rsid w:val="00AD0DE5"/>
    <w:rsid w:val="00AF7B1F"/>
    <w:rsid w:val="00B03EFE"/>
    <w:rsid w:val="00B1202F"/>
    <w:rsid w:val="00B13B39"/>
    <w:rsid w:val="00B36E8B"/>
    <w:rsid w:val="00B42F83"/>
    <w:rsid w:val="00B85D59"/>
    <w:rsid w:val="00BC1FB0"/>
    <w:rsid w:val="00BE30A5"/>
    <w:rsid w:val="00C323DC"/>
    <w:rsid w:val="00DE5D59"/>
    <w:rsid w:val="00E21C0F"/>
    <w:rsid w:val="00E467AC"/>
    <w:rsid w:val="00E85C48"/>
    <w:rsid w:val="00EA1724"/>
    <w:rsid w:val="00F03AE0"/>
    <w:rsid w:val="00F151E0"/>
    <w:rsid w:val="00F2754C"/>
    <w:rsid w:val="00F405E4"/>
    <w:rsid w:val="00F76464"/>
    <w:rsid w:val="00F9315D"/>
    <w:rsid w:val="00FA2F03"/>
    <w:rsid w:val="00FE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CD71A13"/>
  <w14:defaultImageDpi w14:val="32767"/>
  <w15:chartTrackingRefBased/>
  <w15:docId w15:val="{26A87626-3483-44F6-BEC7-EFA43A49C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AC9"/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17D"/>
    <w:pPr>
      <w:tabs>
        <w:tab w:val="center" w:pos="4513"/>
        <w:tab w:val="right" w:pos="9026"/>
      </w:tabs>
      <w:ind w:left="170"/>
    </w:pPr>
    <w:rPr>
      <w:rFonts w:ascii="Stag Book" w:hAnsi="Stag Book"/>
      <w:color w:val="FFFFFF" w:themeColor="background1"/>
      <w:sz w:val="48"/>
    </w:rPr>
  </w:style>
  <w:style w:type="character" w:customStyle="1" w:styleId="HeaderChar">
    <w:name w:val="Header Char"/>
    <w:basedOn w:val="DefaultParagraphFont"/>
    <w:link w:val="Header"/>
    <w:uiPriority w:val="99"/>
    <w:rsid w:val="0057017D"/>
    <w:rPr>
      <w:rFonts w:ascii="Stag Book" w:hAnsi="Stag Book"/>
      <w:color w:val="FFFFFF" w:themeColor="background1"/>
      <w:spacing w:val="-2"/>
      <w:sz w:val="48"/>
    </w:rPr>
  </w:style>
  <w:style w:type="paragraph" w:styleId="Footer">
    <w:name w:val="footer"/>
    <w:basedOn w:val="Normal"/>
    <w:link w:val="FooterChar"/>
    <w:uiPriority w:val="99"/>
    <w:unhideWhenUsed/>
    <w:rsid w:val="00F405E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3AC9"/>
  </w:style>
  <w:style w:type="character" w:customStyle="1" w:styleId="Bold">
    <w:name w:val="Bold"/>
    <w:basedOn w:val="DefaultParagraphFont"/>
    <w:uiPriority w:val="1"/>
    <w:qFormat/>
    <w:rsid w:val="00F9315D"/>
    <w:rPr>
      <w:rFonts w:ascii="Helvetica Neue" w:hAnsi="Helvetica Neue"/>
      <w:b/>
      <w:bCs/>
      <w:color w:val="FFFFFF" w:themeColor="background1"/>
    </w:rPr>
  </w:style>
  <w:style w:type="paragraph" w:customStyle="1" w:styleId="DailyMenu">
    <w:name w:val="Daily Menu"/>
    <w:basedOn w:val="Normal"/>
    <w:qFormat/>
    <w:rsid w:val="00F9315D"/>
    <w:rPr>
      <w:color w:val="FFFFFF" w:themeColor="background1"/>
    </w:rPr>
  </w:style>
  <w:style w:type="table" w:styleId="TableGrid">
    <w:name w:val="Table Grid"/>
    <w:basedOn w:val="TableNormal"/>
    <w:uiPriority w:val="39"/>
    <w:rsid w:val="005701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lergen">
    <w:name w:val="Allergen"/>
    <w:basedOn w:val="Normal"/>
    <w:link w:val="AllergenChar"/>
    <w:uiPriority w:val="99"/>
    <w:rsid w:val="00132518"/>
    <w:pPr>
      <w:suppressAutoHyphens/>
      <w:autoSpaceDE w:val="0"/>
      <w:autoSpaceDN w:val="0"/>
      <w:adjustRightInd w:val="0"/>
      <w:textAlignment w:val="center"/>
    </w:pPr>
    <w:rPr>
      <w:rFonts w:cs="HelveticaNeue"/>
      <w:color w:val="DF3122"/>
    </w:rPr>
  </w:style>
  <w:style w:type="character" w:customStyle="1" w:styleId="AllergenChar">
    <w:name w:val="Allergen Char"/>
    <w:basedOn w:val="DefaultParagraphFont"/>
    <w:link w:val="Allergen"/>
    <w:uiPriority w:val="99"/>
    <w:rsid w:val="00B1202F"/>
    <w:rPr>
      <w:rFonts w:asciiTheme="minorHAnsi" w:hAnsiTheme="minorHAnsi" w:cs="HelveticaNeue"/>
      <w:color w:val="DF31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.jackson\AppData\Local\Microsoft\Windows\INetCache\Content.Outlook\CUOVKZXP\Harrison%20Display%20Menu%20-%20Primary%20Maintained%20School%20-%20With%20Allergen%20Info.dotx" TargetMode="External"/></Relationships>
</file>

<file path=word/theme/theme1.xml><?xml version="1.0" encoding="utf-8"?>
<a:theme xmlns:a="http://schemas.openxmlformats.org/drawingml/2006/main" name="Office Theme">
  <a:themeElements>
    <a:clrScheme name="Dusted - Harrison">
      <a:dk1>
        <a:sysClr val="windowText" lastClr="000000"/>
      </a:dk1>
      <a:lt1>
        <a:sysClr val="window" lastClr="FFFFFF"/>
      </a:lt1>
      <a:dk2>
        <a:srgbClr val="E03123"/>
      </a:dk2>
      <a:lt2>
        <a:srgbClr val="E7E6E6"/>
      </a:lt2>
      <a:accent1>
        <a:srgbClr val="BCCF00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Dusted - Harrison">
      <a:majorFont>
        <a:latin typeface="Stag Semibold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Harrison Display Menu - Primary Maintained School - With Allergen Info</Template>
  <TotalTime>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Jackson</dc:creator>
  <cp:keywords/>
  <dc:description/>
  <cp:lastModifiedBy>Charlton Kings Infant School</cp:lastModifiedBy>
  <cp:revision>2</cp:revision>
  <cp:lastPrinted>2024-06-14T11:02:00Z</cp:lastPrinted>
  <dcterms:created xsi:type="dcterms:W3CDTF">2026-07-14T12:26:00Z</dcterms:created>
  <dcterms:modified xsi:type="dcterms:W3CDTF">2026-07-14T12:26:00Z</dcterms:modified>
</cp:coreProperties>
</file>