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4654B1" w:rsidRPr="0057017D" w14:paraId="5838C8F4" w14:textId="77777777" w:rsidTr="004407B9">
        <w:trPr>
          <w:trHeight w:val="1212"/>
        </w:trPr>
        <w:tc>
          <w:tcPr>
            <w:tcW w:w="3138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BDB344B" w14:textId="77777777" w:rsidR="00876572" w:rsidRDefault="00E85C48" w:rsidP="007571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Macaroni Cheese </w:t>
            </w:r>
          </w:p>
          <w:p w14:paraId="4323B5A9" w14:textId="47C6F36F" w:rsidR="004654B1" w:rsidRPr="00E85C48" w:rsidRDefault="00E85C48" w:rsidP="007571D0">
            <w:pPr>
              <w:rPr>
                <w:rFonts w:ascii="Arial" w:hAnsi="Arial" w:cs="Arial"/>
              </w:rPr>
            </w:pPr>
            <w:r w:rsidRPr="00694525">
              <w:rPr>
                <w:rFonts w:ascii="Arial" w:hAnsi="Arial" w:cs="Arial"/>
                <w:color w:val="EE0000"/>
              </w:rPr>
              <w:t>Dairy</w:t>
            </w:r>
            <w:r w:rsidR="00945A61">
              <w:rPr>
                <w:rFonts w:ascii="Arial" w:hAnsi="Arial" w:cs="Arial"/>
                <w:color w:val="EE0000"/>
              </w:rPr>
              <w:t>,</w:t>
            </w:r>
            <w:r w:rsidRPr="00694525">
              <w:rPr>
                <w:rFonts w:ascii="Arial" w:hAnsi="Arial" w:cs="Arial"/>
                <w:color w:val="EE0000"/>
              </w:rPr>
              <w:t xml:space="preserve"> Gluten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76C7027" w14:textId="77777777" w:rsidR="00876572" w:rsidRDefault="00E85C48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Beef Taco Style Pasta </w:t>
            </w:r>
          </w:p>
          <w:p w14:paraId="4BFCE996" w14:textId="1CCCC9F5" w:rsidR="007571D0" w:rsidRPr="002B0A19" w:rsidRDefault="00E85C48" w:rsidP="00B1202F">
            <w:pPr>
              <w:rPr>
                <w:rFonts w:ascii="Arial" w:hAnsi="Arial" w:cs="Arial"/>
              </w:rPr>
            </w:pPr>
            <w:r w:rsidRPr="00694525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D8F4C4A" w14:textId="77777777" w:rsidR="00F76464" w:rsidRDefault="00E85C48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Roast Gammon</w:t>
            </w:r>
            <w:r w:rsidR="00F76464">
              <w:rPr>
                <w:rFonts w:ascii="Arial" w:hAnsi="Arial" w:cs="Arial"/>
                <w:color w:val="000000" w:themeColor="text1"/>
              </w:rPr>
              <w:t xml:space="preserve"> with</w:t>
            </w:r>
          </w:p>
          <w:p w14:paraId="409A0D7D" w14:textId="6D6E8201" w:rsidR="007571D0" w:rsidRPr="00E85C48" w:rsidRDefault="00E85C48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Roast Potatoes </w:t>
            </w:r>
            <w:r w:rsidR="00EA1724">
              <w:rPr>
                <w:rFonts w:ascii="Arial" w:hAnsi="Arial" w:cs="Arial"/>
                <w:color w:val="000000" w:themeColor="text1"/>
              </w:rPr>
              <w:t>&amp;</w:t>
            </w:r>
            <w:r>
              <w:rPr>
                <w:rFonts w:ascii="Arial" w:hAnsi="Arial" w:cs="Arial"/>
                <w:color w:val="000000" w:themeColor="text1"/>
              </w:rPr>
              <w:t xml:space="preserve"> Gravy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A51FEF" w14:textId="77777777" w:rsidR="00945A61" w:rsidRDefault="00E85C48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BBQ Chicken with </w:t>
            </w:r>
          </w:p>
          <w:p w14:paraId="4CE5893D" w14:textId="1CCEDA9B" w:rsidR="00945A61" w:rsidRDefault="00E85C48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Vegetable Rice</w:t>
            </w:r>
            <w:r w:rsidR="00EA1724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701CB9D" w14:textId="3BE7F66D" w:rsidR="00EA1724" w:rsidRDefault="00EA1724" w:rsidP="00B1202F">
            <w:pPr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&amp;</w:t>
            </w:r>
            <w:r w:rsidR="00E85C48">
              <w:rPr>
                <w:rFonts w:ascii="Arial" w:hAnsi="Arial" w:cs="Arial"/>
                <w:color w:val="000000" w:themeColor="text1"/>
              </w:rPr>
              <w:t xml:space="preserve"> Winter Fruity Slaw</w:t>
            </w:r>
            <w:r w:rsidR="00E85C48" w:rsidRPr="00694525">
              <w:rPr>
                <w:rFonts w:ascii="Arial" w:hAnsi="Arial" w:cs="Arial"/>
                <w:color w:val="EE0000"/>
              </w:rPr>
              <w:t xml:space="preserve"> </w:t>
            </w:r>
          </w:p>
          <w:p w14:paraId="710440C2" w14:textId="1374E855" w:rsidR="00116F70" w:rsidRPr="00E85C48" w:rsidRDefault="00E85C48" w:rsidP="00B1202F">
            <w:pPr>
              <w:rPr>
                <w:rFonts w:ascii="Arial" w:hAnsi="Arial" w:cs="Arial"/>
                <w:color w:val="000000" w:themeColor="text1"/>
              </w:rPr>
            </w:pPr>
            <w:r w:rsidRPr="00694525">
              <w:rPr>
                <w:rFonts w:ascii="Arial" w:hAnsi="Arial" w:cs="Arial"/>
                <w:color w:val="EE0000"/>
              </w:rPr>
              <w:t>Eggs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3637599" w14:textId="77777777" w:rsidR="004654B1" w:rsidRPr="002B0A19" w:rsidRDefault="00116F70" w:rsidP="00B1202F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 xml:space="preserve">Fish Fingers </w:t>
            </w:r>
          </w:p>
          <w:p w14:paraId="488A3C71" w14:textId="77777777" w:rsidR="00116F70" w:rsidRPr="002B0A19" w:rsidRDefault="00116F70" w:rsidP="00B1202F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Gluten, Fish</w:t>
            </w:r>
          </w:p>
          <w:p w14:paraId="4B355633" w14:textId="3318589D" w:rsidR="00116F70" w:rsidRPr="002B0A19" w:rsidRDefault="00116F70" w:rsidP="00B1202F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>with Oven Cooked Chips</w:t>
            </w:r>
          </w:p>
        </w:tc>
      </w:tr>
      <w:tr w:rsidR="001E3E02" w:rsidRPr="0057017D" w14:paraId="6CDDE75F" w14:textId="77777777" w:rsidTr="004407B9">
        <w:trPr>
          <w:trHeight w:val="1212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4CBE2E9" w14:textId="77777777" w:rsidR="00876572" w:rsidRDefault="00E85C48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Vegetable Biriyani </w:t>
            </w:r>
          </w:p>
          <w:p w14:paraId="15821E19" w14:textId="4371EE33" w:rsidR="007571D0" w:rsidRPr="00FA2F03" w:rsidRDefault="00E85C48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 Chickpea Dhal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6DFD1A3" w14:textId="1C849C8B" w:rsidR="007571D0" w:rsidRPr="002B0A19" w:rsidRDefault="00FA2F0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Cheese </w:t>
            </w:r>
            <w:r w:rsidR="00876572">
              <w:rPr>
                <w:rFonts w:ascii="Arial" w:hAnsi="Arial" w:cs="Arial"/>
              </w:rPr>
              <w:t>&amp;</w:t>
            </w:r>
            <w:r>
              <w:rPr>
                <w:rFonts w:ascii="Arial" w:hAnsi="Arial" w:cs="Arial"/>
              </w:rPr>
              <w:t xml:space="preserve"> Bean Enchiladas</w:t>
            </w:r>
            <w:r w:rsidR="007571D0" w:rsidRPr="002B0A19">
              <w:rPr>
                <w:rFonts w:ascii="Arial" w:hAnsi="Arial" w:cs="Arial"/>
              </w:rPr>
              <w:t xml:space="preserve"> </w:t>
            </w:r>
          </w:p>
          <w:p w14:paraId="3BC9564F" w14:textId="1BF23A42" w:rsidR="001E3E02" w:rsidRPr="00FA2F03" w:rsidRDefault="007571D0" w:rsidP="00B1202F">
            <w:pPr>
              <w:rPr>
                <w:rFonts w:ascii="Arial" w:hAnsi="Arial" w:cs="Arial"/>
                <w:color w:val="E03123" w:themeColor="text2"/>
              </w:rPr>
            </w:pPr>
            <w:r w:rsidRPr="002B0A19">
              <w:rPr>
                <w:rFonts w:ascii="Arial" w:hAnsi="Arial" w:cs="Arial"/>
                <w:color w:val="FF0000"/>
              </w:rPr>
              <w:t>Gluten</w:t>
            </w:r>
            <w:r w:rsidR="00FA2F03">
              <w:rPr>
                <w:rFonts w:ascii="Arial" w:hAnsi="Arial" w:cs="Arial"/>
                <w:color w:val="E03123" w:themeColor="text2"/>
              </w:rPr>
              <w:t>, Dairy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F138D58" w14:textId="77777777" w:rsidR="00EA1724" w:rsidRDefault="00E85C48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Cheese </w:t>
            </w:r>
            <w:r w:rsidR="00EA1724">
              <w:rPr>
                <w:rFonts w:ascii="Arial" w:hAnsi="Arial" w:cs="Arial"/>
              </w:rPr>
              <w:t>&amp;</w:t>
            </w:r>
            <w:r>
              <w:rPr>
                <w:rFonts w:ascii="Arial" w:hAnsi="Arial" w:cs="Arial"/>
              </w:rPr>
              <w:t xml:space="preserve"> Vegetable Pie </w:t>
            </w:r>
          </w:p>
          <w:p w14:paraId="3600FB80" w14:textId="331AB224" w:rsidR="007571D0" w:rsidRPr="002B0A19" w:rsidRDefault="00AA1B49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EE0000"/>
              </w:rPr>
              <w:t xml:space="preserve">Dairy, </w:t>
            </w:r>
            <w:r w:rsidR="00E85C48" w:rsidRPr="00694525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2DEC93A" w14:textId="77777777" w:rsidR="00EA1724" w:rsidRDefault="00342334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Loaded Potato Skins </w:t>
            </w:r>
          </w:p>
          <w:p w14:paraId="5EBD3F6E" w14:textId="6AED0B7E" w:rsidR="00116F70" w:rsidRPr="002B0A19" w:rsidRDefault="00342334" w:rsidP="00B1202F">
            <w:pPr>
              <w:rPr>
                <w:rFonts w:ascii="Arial" w:hAnsi="Arial" w:cs="Arial"/>
              </w:rPr>
            </w:pPr>
            <w:r w:rsidRPr="00694525">
              <w:rPr>
                <w:rFonts w:ascii="Arial" w:hAnsi="Arial" w:cs="Arial"/>
                <w:color w:val="EE0000"/>
              </w:rPr>
              <w:t>Dairy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2466390" w14:textId="77777777" w:rsidR="00EA1724" w:rsidRDefault="00342334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Day Veggie Breakfast </w:t>
            </w:r>
          </w:p>
          <w:p w14:paraId="1D374850" w14:textId="57DA71A3" w:rsidR="00116F70" w:rsidRPr="002B0A19" w:rsidRDefault="00342334" w:rsidP="00B1202F">
            <w:pPr>
              <w:rPr>
                <w:rFonts w:ascii="Arial" w:hAnsi="Arial" w:cs="Arial"/>
              </w:rPr>
            </w:pPr>
            <w:r w:rsidRPr="00694525">
              <w:rPr>
                <w:rFonts w:ascii="Arial" w:hAnsi="Arial" w:cs="Arial"/>
                <w:color w:val="EE0000"/>
              </w:rPr>
              <w:t>Egg</w:t>
            </w:r>
          </w:p>
        </w:tc>
      </w:tr>
      <w:tr w:rsidR="004654B1" w:rsidRPr="0057017D" w14:paraId="372BEC4E" w14:textId="77777777" w:rsidTr="004407B9">
        <w:trPr>
          <w:trHeight w:val="1212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8021E33" w14:textId="19B44A9A" w:rsidR="004654B1" w:rsidRPr="002B0A19" w:rsidRDefault="00116F70" w:rsidP="001C7305">
            <w:pPr>
              <w:pStyle w:val="Allergen"/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44D5994" w14:textId="71B1D0D4" w:rsidR="007571D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724E71" w14:textId="3105CEB3" w:rsidR="004654B1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38306D" w14:textId="79490BC2" w:rsidR="00116F7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8A6843D" w14:textId="7624313D" w:rsidR="00116F7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Baked Beans</w:t>
            </w:r>
          </w:p>
        </w:tc>
      </w:tr>
      <w:tr w:rsidR="00116F70" w:rsidRPr="0057017D" w14:paraId="6EE342DE" w14:textId="77777777" w:rsidTr="004407B9">
        <w:trPr>
          <w:trHeight w:val="1212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791B140" w14:textId="165F4629" w:rsidR="00116F70" w:rsidRPr="00FA2F03" w:rsidRDefault="00E85C48" w:rsidP="00116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Jelly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4C6D11" w14:textId="77777777" w:rsidR="00EA1724" w:rsidRDefault="00E85C48" w:rsidP="00116F7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Marbled Sponge Cake </w:t>
            </w:r>
          </w:p>
          <w:p w14:paraId="1B49BDCB" w14:textId="037B6132" w:rsidR="00116F70" w:rsidRPr="00E85C48" w:rsidRDefault="00E85C48" w:rsidP="00116F70">
            <w:pPr>
              <w:rPr>
                <w:rFonts w:ascii="Arial" w:hAnsi="Arial" w:cs="Arial"/>
                <w:color w:val="000000" w:themeColor="text1"/>
              </w:rPr>
            </w:pPr>
            <w:r w:rsidRPr="00694525">
              <w:rPr>
                <w:rFonts w:ascii="Arial" w:hAnsi="Arial" w:cs="Arial"/>
                <w:color w:val="EE0000"/>
              </w:rPr>
              <w:t>Egg, 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A7244F8" w14:textId="77777777" w:rsidR="00EA1724" w:rsidRDefault="00342334" w:rsidP="00116F7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Topped</w:t>
            </w:r>
            <w:r w:rsidR="00E85C48">
              <w:rPr>
                <w:rFonts w:ascii="Arial" w:hAnsi="Arial" w:cs="Arial"/>
                <w:color w:val="000000" w:themeColor="text1"/>
              </w:rPr>
              <w:t xml:space="preserve"> Carrot Cake </w:t>
            </w:r>
          </w:p>
          <w:p w14:paraId="7702CA8B" w14:textId="6C2249B3" w:rsidR="00116F70" w:rsidRPr="00FA2F03" w:rsidRDefault="00E85C48" w:rsidP="00116F70">
            <w:pPr>
              <w:rPr>
                <w:rFonts w:ascii="Arial" w:hAnsi="Arial" w:cs="Arial"/>
                <w:color w:val="000000" w:themeColor="text1"/>
              </w:rPr>
            </w:pPr>
            <w:r w:rsidRPr="00694525">
              <w:rPr>
                <w:rFonts w:ascii="Arial" w:hAnsi="Arial" w:cs="Arial"/>
                <w:color w:val="EE0000"/>
              </w:rPr>
              <w:t>Gluten, Egg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AA51F66" w14:textId="77777777" w:rsidR="00EA1724" w:rsidRDefault="00342334" w:rsidP="00116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Cheese </w:t>
            </w:r>
            <w:r w:rsidR="00EA1724">
              <w:rPr>
                <w:rFonts w:ascii="Arial" w:hAnsi="Arial" w:cs="Arial"/>
              </w:rPr>
              <w:t>&amp;</w:t>
            </w:r>
            <w:r>
              <w:rPr>
                <w:rFonts w:ascii="Arial" w:hAnsi="Arial" w:cs="Arial"/>
              </w:rPr>
              <w:t xml:space="preserve"> Crackers </w:t>
            </w:r>
          </w:p>
          <w:p w14:paraId="58AAD4F4" w14:textId="5D7F82EE" w:rsidR="00EA1724" w:rsidRDefault="00342334" w:rsidP="00116F70">
            <w:pPr>
              <w:rPr>
                <w:rFonts w:ascii="Arial" w:hAnsi="Arial" w:cs="Arial"/>
              </w:rPr>
            </w:pPr>
            <w:r w:rsidRPr="00694525">
              <w:rPr>
                <w:rFonts w:ascii="Arial" w:hAnsi="Arial" w:cs="Arial"/>
                <w:color w:val="EE0000"/>
              </w:rPr>
              <w:t>Dairy</w:t>
            </w:r>
            <w:r w:rsidR="00945A61">
              <w:rPr>
                <w:rFonts w:ascii="Arial" w:hAnsi="Arial" w:cs="Arial"/>
                <w:color w:val="EE0000"/>
              </w:rPr>
              <w:t>,</w:t>
            </w:r>
            <w:r w:rsidRPr="00694525">
              <w:rPr>
                <w:rFonts w:ascii="Arial" w:hAnsi="Arial" w:cs="Arial"/>
                <w:color w:val="EE0000"/>
              </w:rPr>
              <w:t xml:space="preserve"> Gluten</w:t>
            </w:r>
            <w:r>
              <w:rPr>
                <w:rFonts w:ascii="Arial" w:hAnsi="Arial" w:cs="Arial"/>
              </w:rPr>
              <w:t xml:space="preserve"> </w:t>
            </w:r>
          </w:p>
          <w:p w14:paraId="4121205F" w14:textId="0BB277CE" w:rsidR="00116F70" w:rsidRPr="00342334" w:rsidRDefault="00342334" w:rsidP="00116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Sliced Apples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21B1270" w14:textId="77777777" w:rsidR="00116F70" w:rsidRPr="002B0A19" w:rsidRDefault="00116F70" w:rsidP="00116F70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 xml:space="preserve">Selection of Sliced &amp; Whole Fruit, Yoghurt </w:t>
            </w:r>
          </w:p>
          <w:p w14:paraId="339EFFCC" w14:textId="77777777" w:rsidR="00116F70" w:rsidRPr="002B0A19" w:rsidRDefault="00116F70" w:rsidP="00116F70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Dairy</w:t>
            </w:r>
          </w:p>
          <w:p w14:paraId="2EE3A951" w14:textId="00901F21" w:rsidR="00AF7B1F" w:rsidRPr="002B0A19" w:rsidRDefault="00116F70" w:rsidP="00116F70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&amp; Sauces</w:t>
            </w:r>
          </w:p>
        </w:tc>
      </w:tr>
    </w:tbl>
    <w:p w14:paraId="06877F69" w14:textId="01D1E0BD" w:rsidR="00143B8D" w:rsidRDefault="00116F7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58A0F" wp14:editId="2D9CC4B2">
                <wp:simplePos x="0" y="0"/>
                <wp:positionH relativeFrom="column">
                  <wp:posOffset>2639060</wp:posOffset>
                </wp:positionH>
                <wp:positionV relativeFrom="page">
                  <wp:posOffset>781380</wp:posOffset>
                </wp:positionV>
                <wp:extent cx="3552825" cy="336499"/>
                <wp:effectExtent l="0" t="0" r="952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33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70A374" w14:textId="7E2C296A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>WEEK ONE:</w:t>
                            </w:r>
                            <w:r w:rsidRPr="00F9315D">
                              <w:t xml:space="preserve"> </w:t>
                            </w:r>
                            <w:r w:rsidR="00116F70" w:rsidRPr="00A15A18">
                              <w:t xml:space="preserve">W/C </w:t>
                            </w:r>
                            <w:r w:rsidR="00037065" w:rsidRPr="00A15A18">
                              <w:rPr>
                                <w:sz w:val="22"/>
                                <w:szCs w:val="22"/>
                              </w:rPr>
                              <w:t>1st</w:t>
                            </w:r>
                            <w:r w:rsidR="00116F70" w:rsidRPr="00A15A18">
                              <w:rPr>
                                <w:sz w:val="22"/>
                                <w:szCs w:val="22"/>
                              </w:rPr>
                              <w:t xml:space="preserve"> Sept, 2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Sept, 12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Oct, 9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Nov, 30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Nov</w:t>
                            </w:r>
                            <w:r w:rsidR="00740DC7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4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Jan, 25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694525" w:rsidRPr="00A15A18">
                              <w:rPr>
                                <w:sz w:val="22"/>
                                <w:szCs w:val="22"/>
                              </w:rPr>
                              <w:t xml:space="preserve"> Jan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58A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8pt;margin-top:61.55pt;width:279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" filled="f" stroked="f" strokeweight=".5pt">
                <v:textbox inset="2mm,0,1mm,0">
                  <w:txbxContent>
                    <w:p w14:paraId="3E70A374" w14:textId="7E2C296A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>WEEK ONE:</w:t>
                      </w:r>
                      <w:r w:rsidRPr="00F9315D">
                        <w:t xml:space="preserve"> </w:t>
                      </w:r>
                      <w:r w:rsidR="00116F70" w:rsidRPr="00A15A18">
                        <w:t xml:space="preserve">W/C </w:t>
                      </w:r>
                      <w:r w:rsidR="00037065" w:rsidRPr="00A15A18">
                        <w:rPr>
                          <w:sz w:val="22"/>
                          <w:szCs w:val="22"/>
                        </w:rPr>
                        <w:t>1st</w:t>
                      </w:r>
                      <w:r w:rsidR="00116F70" w:rsidRPr="00A15A1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116F70" w:rsidRPr="00A15A18">
                        <w:rPr>
                          <w:sz w:val="22"/>
                          <w:szCs w:val="22"/>
                        </w:rPr>
                        <w:t>Sept,</w:t>
                      </w:r>
                      <w:proofErr w:type="gramEnd"/>
                      <w:r w:rsidR="00116F70" w:rsidRPr="00A15A18">
                        <w:rPr>
                          <w:sz w:val="22"/>
                          <w:szCs w:val="22"/>
                        </w:rPr>
                        <w:t xml:space="preserve"> 2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>1</w:t>
                      </w:r>
                      <w:r w:rsidR="00694525" w:rsidRPr="00A15A18">
                        <w:rPr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694525" w:rsidRPr="00A15A18">
                        <w:rPr>
                          <w:sz w:val="22"/>
                          <w:szCs w:val="22"/>
                        </w:rPr>
                        <w:t>Sept,</w:t>
                      </w:r>
                      <w:proofErr w:type="gramEnd"/>
                      <w:r w:rsidR="00694525" w:rsidRPr="00A15A18">
                        <w:rPr>
                          <w:sz w:val="22"/>
                          <w:szCs w:val="22"/>
                        </w:rPr>
                        <w:t xml:space="preserve"> 12</w:t>
                      </w:r>
                      <w:r w:rsidR="00694525" w:rsidRPr="00A15A18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694525" w:rsidRPr="00A15A18">
                        <w:rPr>
                          <w:sz w:val="22"/>
                          <w:szCs w:val="22"/>
                        </w:rPr>
                        <w:t>Oct,</w:t>
                      </w:r>
                      <w:proofErr w:type="gramEnd"/>
                      <w:r w:rsidR="00694525" w:rsidRPr="00A15A18">
                        <w:rPr>
                          <w:sz w:val="22"/>
                          <w:szCs w:val="22"/>
                        </w:rPr>
                        <w:t xml:space="preserve"> 9</w:t>
                      </w:r>
                      <w:r w:rsidR="00694525" w:rsidRPr="00A15A18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694525" w:rsidRPr="00A15A18">
                        <w:rPr>
                          <w:sz w:val="22"/>
                          <w:szCs w:val="22"/>
                        </w:rPr>
                        <w:t>Nov,</w:t>
                      </w:r>
                      <w:proofErr w:type="gramEnd"/>
                      <w:r w:rsidR="00694525" w:rsidRPr="00A15A18">
                        <w:rPr>
                          <w:sz w:val="22"/>
                          <w:szCs w:val="22"/>
                        </w:rPr>
                        <w:t xml:space="preserve"> 30</w:t>
                      </w:r>
                      <w:r w:rsidR="00694525" w:rsidRPr="00A15A18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694525" w:rsidRPr="00A15A18">
                        <w:rPr>
                          <w:sz w:val="22"/>
                          <w:szCs w:val="22"/>
                        </w:rPr>
                        <w:t>Nov</w:t>
                      </w:r>
                      <w:r w:rsidR="00740DC7">
                        <w:rPr>
                          <w:sz w:val="22"/>
                          <w:szCs w:val="22"/>
                        </w:rPr>
                        <w:t>,</w:t>
                      </w:r>
                      <w:proofErr w:type="gramEnd"/>
                      <w:r w:rsidR="00694525" w:rsidRPr="00A15A18">
                        <w:rPr>
                          <w:sz w:val="22"/>
                          <w:szCs w:val="22"/>
                        </w:rPr>
                        <w:t xml:space="preserve"> 4</w:t>
                      </w:r>
                      <w:r w:rsidR="00694525" w:rsidRPr="00A15A18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694525" w:rsidRPr="00A15A18">
                        <w:rPr>
                          <w:sz w:val="22"/>
                          <w:szCs w:val="22"/>
                        </w:rPr>
                        <w:t>Jan,</w:t>
                      </w:r>
                      <w:proofErr w:type="gramEnd"/>
                      <w:r w:rsidR="00694525" w:rsidRPr="00A15A18">
                        <w:rPr>
                          <w:sz w:val="22"/>
                          <w:szCs w:val="22"/>
                        </w:rPr>
                        <w:t xml:space="preserve"> 25</w:t>
                      </w:r>
                      <w:r w:rsidR="00694525" w:rsidRPr="00A15A18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694525" w:rsidRPr="00A15A18">
                        <w:rPr>
                          <w:sz w:val="22"/>
                          <w:szCs w:val="22"/>
                        </w:rPr>
                        <w:t xml:space="preserve"> Jan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2F9313" wp14:editId="64B41E2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F1BF4" w14:textId="5B8C0E81" w:rsidR="00F9315D" w:rsidRPr="00404EC8" w:rsidRDefault="007571D0" w:rsidP="00F9315D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</w:t>
                            </w:r>
                            <w:r w:rsidR="00404EC8">
                              <w:rPr>
                                <w:lang w:val="en-US"/>
                              </w:rPr>
                              <w:t xml:space="preserve"> daily</w:t>
                            </w:r>
                            <w:r>
                              <w:rPr>
                                <w:lang w:val="en-US"/>
                              </w:rPr>
                              <w:t xml:space="preserve">: </w:t>
                            </w:r>
                            <w:r w:rsidR="00116F70">
                              <w:rPr>
                                <w:lang w:val="en-US"/>
                              </w:rPr>
                              <w:t>Freshly Baked Breads, Salads, Yoghurts</w:t>
                            </w:r>
                            <w:r w:rsidR="000A6601">
                              <w:rPr>
                                <w:lang w:val="en-US"/>
                              </w:rPr>
                              <w:t xml:space="preserve">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F9313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2D9F1BF4" w14:textId="5B8C0E81" w:rsidR="00F9315D" w:rsidRPr="00404EC8" w:rsidRDefault="007571D0" w:rsidP="00F9315D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</w:t>
                      </w:r>
                      <w:r w:rsidR="00404EC8">
                        <w:rPr>
                          <w:lang w:val="en-US"/>
                        </w:rPr>
                        <w:t xml:space="preserve"> daily</w:t>
                      </w:r>
                      <w:r>
                        <w:rPr>
                          <w:lang w:val="en-US"/>
                        </w:rPr>
                        <w:t xml:space="preserve">: </w:t>
                      </w:r>
                      <w:r w:rsidR="00116F70">
                        <w:rPr>
                          <w:lang w:val="en-US"/>
                        </w:rPr>
                        <w:t>Freshly Baked Breads, Salads, Yoghurts</w:t>
                      </w:r>
                      <w:r w:rsidR="000A6601">
                        <w:rPr>
                          <w:lang w:val="en-US"/>
                        </w:rPr>
                        <w:t xml:space="preserve">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359D3" w14:textId="77777777" w:rsidR="00CA35C7" w:rsidRDefault="00CA35C7" w:rsidP="00F405E4">
      <w:r>
        <w:separator/>
      </w:r>
    </w:p>
  </w:endnote>
  <w:endnote w:type="continuationSeparator" w:id="0">
    <w:p w14:paraId="699A466C" w14:textId="77777777" w:rsidR="00CA35C7" w:rsidRDefault="00CA35C7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8DB95" w14:textId="77777777" w:rsidR="00CA35C7" w:rsidRDefault="00CA35C7" w:rsidP="00F405E4">
      <w:r>
        <w:separator/>
      </w:r>
    </w:p>
  </w:footnote>
  <w:footnote w:type="continuationSeparator" w:id="0">
    <w:p w14:paraId="5B37FF3B" w14:textId="77777777" w:rsidR="00CA35C7" w:rsidRDefault="00CA35C7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12384" w14:textId="07FBAE70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308F7BB3" wp14:editId="0B894EC2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1CF3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D0"/>
    <w:rsid w:val="00037065"/>
    <w:rsid w:val="00090D86"/>
    <w:rsid w:val="000A6601"/>
    <w:rsid w:val="000B1CF3"/>
    <w:rsid w:val="00116F70"/>
    <w:rsid w:val="00132518"/>
    <w:rsid w:val="001328F5"/>
    <w:rsid w:val="00143B8D"/>
    <w:rsid w:val="001C7305"/>
    <w:rsid w:val="001D7CBF"/>
    <w:rsid w:val="001D7E73"/>
    <w:rsid w:val="001E3E02"/>
    <w:rsid w:val="00250630"/>
    <w:rsid w:val="002A1D38"/>
    <w:rsid w:val="002B0A19"/>
    <w:rsid w:val="002B5584"/>
    <w:rsid w:val="002C6BBE"/>
    <w:rsid w:val="002D4175"/>
    <w:rsid w:val="002E5997"/>
    <w:rsid w:val="00342334"/>
    <w:rsid w:val="003820B3"/>
    <w:rsid w:val="00404EC8"/>
    <w:rsid w:val="004407B9"/>
    <w:rsid w:val="00464E7D"/>
    <w:rsid w:val="004654B1"/>
    <w:rsid w:val="00483D6D"/>
    <w:rsid w:val="004C1704"/>
    <w:rsid w:val="0057017D"/>
    <w:rsid w:val="005E1CFE"/>
    <w:rsid w:val="00694525"/>
    <w:rsid w:val="006D56A3"/>
    <w:rsid w:val="006E1189"/>
    <w:rsid w:val="00704521"/>
    <w:rsid w:val="00714EE5"/>
    <w:rsid w:val="00740DC7"/>
    <w:rsid w:val="007571D0"/>
    <w:rsid w:val="007C3AC9"/>
    <w:rsid w:val="007D2E19"/>
    <w:rsid w:val="008207F7"/>
    <w:rsid w:val="00850AC0"/>
    <w:rsid w:val="0085757B"/>
    <w:rsid w:val="00876572"/>
    <w:rsid w:val="008C444F"/>
    <w:rsid w:val="00945A61"/>
    <w:rsid w:val="009755DF"/>
    <w:rsid w:val="009A5D64"/>
    <w:rsid w:val="00A15A18"/>
    <w:rsid w:val="00A173E5"/>
    <w:rsid w:val="00A30618"/>
    <w:rsid w:val="00A31B1E"/>
    <w:rsid w:val="00A70AA1"/>
    <w:rsid w:val="00A74156"/>
    <w:rsid w:val="00AA1B49"/>
    <w:rsid w:val="00AA6167"/>
    <w:rsid w:val="00AD0DE5"/>
    <w:rsid w:val="00AF7B1F"/>
    <w:rsid w:val="00B03EFE"/>
    <w:rsid w:val="00B1202F"/>
    <w:rsid w:val="00B13B39"/>
    <w:rsid w:val="00B36E8B"/>
    <w:rsid w:val="00B42F83"/>
    <w:rsid w:val="00B85D59"/>
    <w:rsid w:val="00C323DC"/>
    <w:rsid w:val="00CA35C7"/>
    <w:rsid w:val="00DE5D59"/>
    <w:rsid w:val="00E21C0F"/>
    <w:rsid w:val="00E467AC"/>
    <w:rsid w:val="00E85C48"/>
    <w:rsid w:val="00EA1724"/>
    <w:rsid w:val="00F03AE0"/>
    <w:rsid w:val="00F151E0"/>
    <w:rsid w:val="00F2754C"/>
    <w:rsid w:val="00F405E4"/>
    <w:rsid w:val="00F76464"/>
    <w:rsid w:val="00F9315D"/>
    <w:rsid w:val="00FA2F03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D71A13"/>
  <w14:defaultImageDpi w14:val="32767"/>
  <w15:chartTrackingRefBased/>
  <w15:docId w15:val="{26A87626-3483-44F6-BEC7-EFA43A49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.jackson\AppData\Local\Microsoft\Windows\INetCache\Content.Outlook\CUOVKZXP\Harrison%20Display%20Menu%20-%20Primary%20Maintained%20School%20-%20With%20Allergen%20Info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Harrison Display Menu - Primary Maintained School - With Allergen Info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cp:lastPrinted>2024-06-14T11:02:00Z</cp:lastPrinted>
  <dcterms:created xsi:type="dcterms:W3CDTF">2026-07-14T12:27:00Z</dcterms:created>
  <dcterms:modified xsi:type="dcterms:W3CDTF">2026-07-14T12:27:00Z</dcterms:modified>
</cp:coreProperties>
</file>