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72E6" w14:textId="77777777" w:rsidR="00F55328" w:rsidRDefault="00F55328"/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1E3E02" w:rsidRPr="0057017D" w14:paraId="7D497E80" w14:textId="77777777" w:rsidTr="002D4175">
        <w:trPr>
          <w:trHeight w:hRule="exact" w:val="170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D956B43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840C19B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7503019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A521249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994673D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966FC4" w:rsidRPr="0057017D" w14:paraId="34C3624B" w14:textId="77777777" w:rsidTr="00C1778F">
        <w:trPr>
          <w:trHeight w:val="1200"/>
        </w:trPr>
        <w:tc>
          <w:tcPr>
            <w:tcW w:w="3138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F19E47D" w14:textId="2258A63F" w:rsidR="00966FC4" w:rsidRPr="005B50E0" w:rsidRDefault="007C463A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Stuffed Peppers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5BA9FC" w14:textId="6A5E0D52" w:rsidR="00966FC4" w:rsidRPr="005B50E0" w:rsidRDefault="005B50E0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Tuna &amp; Sweetcorn Pasta Bake </w:t>
            </w:r>
            <w:r w:rsidRPr="005B50E0">
              <w:rPr>
                <w:rFonts w:ascii="Arial" w:hAnsi="Arial" w:cs="Arial"/>
                <w:color w:val="E03123" w:themeColor="text2"/>
              </w:rPr>
              <w:t>Dairy, Gluten, Fish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E99B922" w14:textId="4D8F7197" w:rsidR="00966FC4" w:rsidRPr="005B50E0" w:rsidRDefault="005B50E0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Fish Fingers </w:t>
            </w:r>
            <w:r w:rsidRPr="005B50E0">
              <w:rPr>
                <w:rFonts w:ascii="Arial" w:hAnsi="Arial" w:cs="Arial"/>
                <w:color w:val="E03123" w:themeColor="text2"/>
              </w:rPr>
              <w:t xml:space="preserve">Gluten, Fish </w:t>
            </w:r>
            <w:r>
              <w:rPr>
                <w:rFonts w:ascii="Arial" w:hAnsi="Arial" w:cs="Arial"/>
              </w:rPr>
              <w:t xml:space="preserve">with Oven Cooked Chips 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D8A779B" w14:textId="5308782C" w:rsidR="005B50E0" w:rsidRPr="005B50E0" w:rsidRDefault="007C463A" w:rsidP="005B50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Beef Burger in a Bun </w:t>
            </w:r>
            <w:r w:rsidRPr="002F273D">
              <w:rPr>
                <w:rFonts w:ascii="Arial" w:hAnsi="Arial" w:cs="Arial"/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FE605B" w14:textId="2B570DA0" w:rsidR="00966FC4" w:rsidRPr="007C463A" w:rsidRDefault="007C463A" w:rsidP="00966FC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Toad in the Hole </w:t>
            </w:r>
            <w:r w:rsidRPr="002F273D">
              <w:rPr>
                <w:rFonts w:ascii="Arial" w:hAnsi="Arial" w:cs="Arial"/>
                <w:color w:val="E03123" w:themeColor="text2"/>
              </w:rPr>
              <w:t xml:space="preserve">Gluten, Egg, Dairy, Sulphites, </w:t>
            </w:r>
            <w:r>
              <w:rPr>
                <w:rFonts w:ascii="Arial" w:hAnsi="Arial" w:cs="Arial"/>
                <w:color w:val="000000" w:themeColor="text1"/>
              </w:rPr>
              <w:t>Roast Potatoes and Gravy</w:t>
            </w:r>
          </w:p>
        </w:tc>
      </w:tr>
      <w:tr w:rsidR="00966FC4" w:rsidRPr="0057017D" w14:paraId="4A9E566B" w14:textId="77777777" w:rsidTr="00C1778F">
        <w:trPr>
          <w:trHeight w:val="1317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9A4AB1" w14:textId="1B70DFAB" w:rsidR="00966FC4" w:rsidRPr="00442EDF" w:rsidRDefault="005B50E0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Pesto Pasta </w:t>
            </w:r>
            <w:r w:rsidRPr="005B50E0">
              <w:rPr>
                <w:rFonts w:ascii="Arial" w:hAnsi="Arial" w:cs="Arial"/>
                <w:color w:val="E03123" w:themeColor="text2"/>
              </w:rPr>
              <w:t>Gluten</w:t>
            </w:r>
            <w:r>
              <w:rPr>
                <w:rFonts w:ascii="Arial" w:hAnsi="Arial" w:cs="Arial"/>
              </w:rPr>
              <w:t xml:space="preserve"> with Garlic Bread </w:t>
            </w:r>
            <w:r w:rsidRPr="005B50E0">
              <w:rPr>
                <w:rFonts w:ascii="Arial" w:hAnsi="Arial" w:cs="Arial"/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B605D4" w14:textId="56D01538" w:rsidR="00966FC4" w:rsidRPr="00F55328" w:rsidRDefault="005B50E0" w:rsidP="00966FC4">
            <w:pPr>
              <w:rPr>
                <w:rFonts w:ascii="Arial" w:hAnsi="Arial" w:cs="Arial"/>
                <w:color w:val="E03123" w:themeColor="text2"/>
              </w:rPr>
            </w:pPr>
            <w:r>
              <w:rPr>
                <w:rFonts w:ascii="Arial" w:hAnsi="Arial" w:cs="Arial"/>
              </w:rPr>
              <w:t xml:space="preserve">Sweet &amp; Sour Quorn </w:t>
            </w:r>
            <w:r w:rsidRPr="005B50E0">
              <w:rPr>
                <w:rFonts w:ascii="Arial" w:hAnsi="Arial" w:cs="Arial"/>
                <w:color w:val="E03123" w:themeColor="text2"/>
              </w:rPr>
              <w:t>Gluten</w:t>
            </w:r>
            <w:r>
              <w:rPr>
                <w:rFonts w:ascii="Arial" w:hAnsi="Arial" w:cs="Arial"/>
              </w:rPr>
              <w:t xml:space="preserve"> with Rice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6DEC335" w14:textId="12104EC4" w:rsidR="00966FC4" w:rsidRPr="00F55328" w:rsidRDefault="005B50E0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Veggie Fingers </w:t>
            </w:r>
            <w:r w:rsidRPr="005B50E0">
              <w:rPr>
                <w:rFonts w:ascii="Arial" w:hAnsi="Arial" w:cs="Arial"/>
                <w:color w:val="E03123" w:themeColor="text2"/>
              </w:rPr>
              <w:t>Gluten</w:t>
            </w:r>
            <w:r>
              <w:rPr>
                <w:rFonts w:ascii="Arial" w:hAnsi="Arial" w:cs="Arial"/>
              </w:rPr>
              <w:t xml:space="preserve"> with Oven Cooked Chips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AF3BFC5" w14:textId="4C8293EF" w:rsidR="00966FC4" w:rsidRPr="000E4A62" w:rsidRDefault="007C463A" w:rsidP="00966FC4">
            <w:pPr>
              <w:rPr>
                <w:rFonts w:ascii="Arial" w:hAnsi="Arial" w:cs="Arial"/>
                <w:highlight w:val="yellow"/>
              </w:rPr>
            </w:pPr>
            <w:r w:rsidRPr="007C463A">
              <w:rPr>
                <w:rFonts w:ascii="Arial" w:hAnsi="Arial" w:cs="Arial"/>
              </w:rPr>
              <w:t xml:space="preserve">Margharita Pizza </w:t>
            </w:r>
            <w:r w:rsidRPr="002F273D">
              <w:rPr>
                <w:rFonts w:ascii="Arial" w:hAnsi="Arial" w:cs="Arial"/>
                <w:color w:val="E03123" w:themeColor="text2"/>
              </w:rPr>
              <w:t>Dairy Gluten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410912D" w14:textId="433B409F" w:rsidR="00966FC4" w:rsidRPr="00442EDF" w:rsidRDefault="007C463A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Cauliflower and Broccoli Cheese </w:t>
            </w:r>
            <w:r w:rsidR="002F273D">
              <w:rPr>
                <w:rFonts w:ascii="Arial" w:hAnsi="Arial" w:cs="Arial"/>
              </w:rPr>
              <w:t xml:space="preserve">Tart </w:t>
            </w:r>
            <w:r w:rsidR="002F273D" w:rsidRPr="002F273D">
              <w:rPr>
                <w:rFonts w:ascii="Arial" w:hAnsi="Arial" w:cs="Arial"/>
                <w:color w:val="E03123" w:themeColor="text2"/>
              </w:rPr>
              <w:t xml:space="preserve">Dairy, Gluten </w:t>
            </w:r>
            <w:r w:rsidR="002F273D">
              <w:rPr>
                <w:rFonts w:ascii="Arial" w:hAnsi="Arial" w:cs="Arial"/>
              </w:rPr>
              <w:t>with Roast Potatoes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966FC4" w:rsidRPr="0057017D" w14:paraId="54136D75" w14:textId="77777777" w:rsidTr="002D4175">
        <w:trPr>
          <w:trHeight w:val="907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66365E" w14:textId="641732D4" w:rsidR="00966FC4" w:rsidRPr="00442EDF" w:rsidRDefault="005B50E0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7407269" w14:textId="77777777" w:rsidR="00966FC4" w:rsidRPr="00442EDF" w:rsidRDefault="00966FC4" w:rsidP="00966FC4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E72242D" w14:textId="7A4B5D93" w:rsidR="000E4A62" w:rsidRPr="000E4A62" w:rsidRDefault="005B50E0" w:rsidP="000E4A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Baked Beans 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BE299C1" w14:textId="77777777" w:rsidR="00966FC4" w:rsidRPr="000E4A62" w:rsidRDefault="00966FC4" w:rsidP="00966FC4">
            <w:pPr>
              <w:rPr>
                <w:rFonts w:ascii="Arial" w:hAnsi="Arial" w:cs="Arial"/>
                <w:highlight w:val="yellow"/>
              </w:rPr>
            </w:pPr>
            <w:r w:rsidRPr="005107F7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F315EEC" w14:textId="72362259" w:rsidR="00966FC4" w:rsidRPr="00442EDF" w:rsidRDefault="002F273D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Seasonal Vegetables </w:t>
            </w:r>
          </w:p>
        </w:tc>
      </w:tr>
      <w:tr w:rsidR="00966FC4" w:rsidRPr="0057017D" w14:paraId="486CD53C" w14:textId="77777777" w:rsidTr="00442EDF">
        <w:trPr>
          <w:trHeight w:hRule="exact" w:val="1379"/>
        </w:trPr>
        <w:tc>
          <w:tcPr>
            <w:tcW w:w="3138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1F72B51" w14:textId="252B5F93" w:rsidR="00966FC4" w:rsidRPr="00075162" w:rsidRDefault="005B50E0" w:rsidP="00966FC4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Ice Cream </w:t>
            </w:r>
            <w:r w:rsidRPr="005B50E0">
              <w:rPr>
                <w:color w:val="E03123" w:themeColor="text2"/>
              </w:rPr>
              <w:t>Dairy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4158809" w14:textId="30A70FAB" w:rsidR="00966FC4" w:rsidRPr="00075162" w:rsidRDefault="005B50E0" w:rsidP="00966FC4">
            <w:r>
              <w:t>Jelly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148A2D0" w14:textId="5ABAA694" w:rsidR="00966FC4" w:rsidRPr="00966FC4" w:rsidRDefault="005B50E0" w:rsidP="00966FC4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Beetroot Brownie </w:t>
            </w:r>
            <w:r w:rsidRPr="005B50E0">
              <w:rPr>
                <w:color w:val="E03123" w:themeColor="text2"/>
              </w:rPr>
              <w:t>Egg Gluten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DEFF857" w14:textId="71D2F8E7" w:rsidR="00966FC4" w:rsidRPr="000E4A62" w:rsidRDefault="007C463A" w:rsidP="00966FC4">
            <w:pPr>
              <w:pStyle w:val="Allergen"/>
              <w:rPr>
                <w:color w:val="E03123" w:themeColor="text2"/>
                <w:highlight w:val="yellow"/>
              </w:rPr>
            </w:pPr>
            <w:r w:rsidRPr="007C463A">
              <w:rPr>
                <w:color w:val="auto"/>
              </w:rPr>
              <w:t xml:space="preserve">Selection of Sliced &amp; Whole Fruit, Yoghurt </w:t>
            </w:r>
            <w:r w:rsidRPr="007C463A">
              <w:rPr>
                <w:color w:val="E03123" w:themeColor="text2"/>
              </w:rPr>
              <w:t>Dairy</w:t>
            </w:r>
            <w:r w:rsidRPr="007C463A">
              <w:rPr>
                <w:color w:val="auto"/>
              </w:rPr>
              <w:t xml:space="preserve"> &amp; Sauces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B3341B8" w14:textId="2AAD21F5" w:rsidR="00966FC4" w:rsidRPr="002F273D" w:rsidRDefault="002F273D" w:rsidP="00966FC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Cheese &amp;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 xml:space="preserve">Crackers  </w:t>
            </w:r>
            <w:r w:rsidRPr="002F273D">
              <w:rPr>
                <w:rFonts w:ascii="Arial" w:hAnsi="Arial" w:cs="Arial"/>
                <w:color w:val="E03123" w:themeColor="text2"/>
              </w:rPr>
              <w:t>Dairy</w:t>
            </w:r>
            <w:proofErr w:type="gramEnd"/>
            <w:r w:rsidRPr="002F273D">
              <w:rPr>
                <w:rFonts w:ascii="Arial" w:hAnsi="Arial" w:cs="Arial"/>
                <w:color w:val="E03123" w:themeColor="text2"/>
              </w:rPr>
              <w:t>, Gluten</w:t>
            </w:r>
            <w:r>
              <w:rPr>
                <w:rFonts w:ascii="Arial" w:hAnsi="Arial" w:cs="Arial"/>
                <w:color w:val="000000" w:themeColor="text1"/>
              </w:rPr>
              <w:t xml:space="preserve"> with Sliced Grapes </w:t>
            </w:r>
          </w:p>
        </w:tc>
      </w:tr>
    </w:tbl>
    <w:p w14:paraId="123D2AC7" w14:textId="77777777" w:rsidR="00143B8D" w:rsidRDefault="004835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ECED0" wp14:editId="1A70D616">
                <wp:simplePos x="0" y="0"/>
                <wp:positionH relativeFrom="column">
                  <wp:posOffset>2637155</wp:posOffset>
                </wp:positionH>
                <wp:positionV relativeFrom="page">
                  <wp:posOffset>742950</wp:posOffset>
                </wp:positionV>
                <wp:extent cx="3552825" cy="406400"/>
                <wp:effectExtent l="0" t="0" r="952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535946" w14:textId="19FB72F8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 w:rsidR="005107F7">
                              <w:rPr>
                                <w:rStyle w:val="Bold"/>
                              </w:rPr>
                              <w:t>2</w:t>
                            </w:r>
                            <w:r w:rsidR="002F273D">
                              <w:rPr>
                                <w:rStyle w:val="Bold"/>
                              </w:rPr>
                              <w:t>9</w:t>
                            </w:r>
                            <w:r w:rsidR="002F273D" w:rsidRPr="002F273D">
                              <w:rPr>
                                <w:rStyle w:val="Bold"/>
                                <w:vertAlign w:val="superscript"/>
                              </w:rPr>
                              <w:t>th</w:t>
                            </w:r>
                            <w:r w:rsidR="002F273D">
                              <w:rPr>
                                <w:rStyle w:val="Bold"/>
                              </w:rPr>
                              <w:t xml:space="preserve"> June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EC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65pt;margin-top:58.5pt;width:279.75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" filled="f" stroked="f" strokeweight=".5pt">
                <v:textbox inset="2mm,0,1mm,0">
                  <w:txbxContent>
                    <w:p w14:paraId="74535946" w14:textId="19FB72F8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 w:rsidR="005107F7">
                        <w:rPr>
                          <w:rStyle w:val="Bold"/>
                        </w:rPr>
                        <w:t>2</w:t>
                      </w:r>
                      <w:r w:rsidR="002F273D">
                        <w:rPr>
                          <w:rStyle w:val="Bold"/>
                        </w:rPr>
                        <w:t>9</w:t>
                      </w:r>
                      <w:r w:rsidR="002F273D" w:rsidRPr="002F273D">
                        <w:rPr>
                          <w:rStyle w:val="Bold"/>
                          <w:vertAlign w:val="superscript"/>
                        </w:rPr>
                        <w:t>th</w:t>
                      </w:r>
                      <w:r w:rsidR="002F273D">
                        <w:rPr>
                          <w:rStyle w:val="Bold"/>
                        </w:rPr>
                        <w:t xml:space="preserve"> June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D1B945" wp14:editId="09BD7D8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30594A" w14:textId="77777777" w:rsidR="004F65EC" w:rsidRPr="00404EC8" w:rsidRDefault="004F65EC" w:rsidP="004F65EC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 daily: Freshly Baked Breads, Salads, Yoghurts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1B945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3530594A" w14:textId="77777777" w:rsidR="004F65EC" w:rsidRPr="00404EC8" w:rsidRDefault="004F65EC" w:rsidP="004F65EC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 daily: Freshly Baked Breads, Salads, Yoghurts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D71B7" w14:textId="77777777" w:rsidR="00E96ADD" w:rsidRDefault="00E96ADD" w:rsidP="00F405E4">
      <w:r>
        <w:separator/>
      </w:r>
    </w:p>
  </w:endnote>
  <w:endnote w:type="continuationSeparator" w:id="0">
    <w:p w14:paraId="6A0EA6EE" w14:textId="77777777" w:rsidR="00E96ADD" w:rsidRDefault="00E96ADD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7BBF5" w14:textId="77777777" w:rsidR="00E96ADD" w:rsidRDefault="00E96ADD" w:rsidP="00F405E4">
      <w:r>
        <w:separator/>
      </w:r>
    </w:p>
  </w:footnote>
  <w:footnote w:type="continuationSeparator" w:id="0">
    <w:p w14:paraId="476D2FF7" w14:textId="77777777" w:rsidR="00E96ADD" w:rsidRDefault="00E96ADD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6CF5" w14:textId="77777777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02B75BBD" wp14:editId="4F471091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35FB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DF"/>
    <w:rsid w:val="0001625B"/>
    <w:rsid w:val="00075162"/>
    <w:rsid w:val="000E4A62"/>
    <w:rsid w:val="00127E37"/>
    <w:rsid w:val="00132518"/>
    <w:rsid w:val="001328F5"/>
    <w:rsid w:val="00143B8D"/>
    <w:rsid w:val="001C0B92"/>
    <w:rsid w:val="001C7305"/>
    <w:rsid w:val="001D7E73"/>
    <w:rsid w:val="001E3E02"/>
    <w:rsid w:val="00277622"/>
    <w:rsid w:val="002B5584"/>
    <w:rsid w:val="002D4175"/>
    <w:rsid w:val="002E5997"/>
    <w:rsid w:val="002F273D"/>
    <w:rsid w:val="00390C95"/>
    <w:rsid w:val="00404EC8"/>
    <w:rsid w:val="00442EDF"/>
    <w:rsid w:val="00464E7D"/>
    <w:rsid w:val="004654B1"/>
    <w:rsid w:val="004835FB"/>
    <w:rsid w:val="004B5235"/>
    <w:rsid w:val="004F65EC"/>
    <w:rsid w:val="005107F7"/>
    <w:rsid w:val="00557BE0"/>
    <w:rsid w:val="0057017D"/>
    <w:rsid w:val="005B50E0"/>
    <w:rsid w:val="007C39D6"/>
    <w:rsid w:val="007C3AC9"/>
    <w:rsid w:val="007C463A"/>
    <w:rsid w:val="007F14B5"/>
    <w:rsid w:val="0085073D"/>
    <w:rsid w:val="00850AC0"/>
    <w:rsid w:val="0085757B"/>
    <w:rsid w:val="009040AC"/>
    <w:rsid w:val="00930C37"/>
    <w:rsid w:val="00960B06"/>
    <w:rsid w:val="00966FC4"/>
    <w:rsid w:val="009A5D64"/>
    <w:rsid w:val="00A0086B"/>
    <w:rsid w:val="00A876A5"/>
    <w:rsid w:val="00B03EFE"/>
    <w:rsid w:val="00B1202F"/>
    <w:rsid w:val="00B13B39"/>
    <w:rsid w:val="00B70580"/>
    <w:rsid w:val="00C1778F"/>
    <w:rsid w:val="00C308DF"/>
    <w:rsid w:val="00D82ECE"/>
    <w:rsid w:val="00D85471"/>
    <w:rsid w:val="00DE5D59"/>
    <w:rsid w:val="00E04459"/>
    <w:rsid w:val="00E467AC"/>
    <w:rsid w:val="00E96ADD"/>
    <w:rsid w:val="00EF12B8"/>
    <w:rsid w:val="00F151E0"/>
    <w:rsid w:val="00F233C6"/>
    <w:rsid w:val="00F2754C"/>
    <w:rsid w:val="00F405E4"/>
    <w:rsid w:val="00F55328"/>
    <w:rsid w:val="00F91D9B"/>
    <w:rsid w:val="00F9315D"/>
    <w:rsid w:val="00FA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DE58817"/>
  <w14:defaultImageDpi w14:val="32767"/>
  <w15:chartTrackingRefBased/>
  <w15:docId w15:val="{30EBA02B-2B8A-48D0-AB14-966CA2CA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  <w:style w:type="character" w:styleId="Hyperlink">
    <w:name w:val="Hyperlink"/>
    <w:basedOn w:val="DefaultParagraphFont"/>
    <w:uiPriority w:val="99"/>
    <w:unhideWhenUsed/>
    <w:rsid w:val="002F27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ton%20Kings\Documents\Allergen%20menu%20week%202%20sept%2024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Allergen menu week 2 sept 24</Template>
  <TotalTime>10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dcterms:created xsi:type="dcterms:W3CDTF">2026-06-23T10:44:00Z</dcterms:created>
  <dcterms:modified xsi:type="dcterms:W3CDTF">2026-06-23T10:44:00Z</dcterms:modified>
</cp:coreProperties>
</file>