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472E6" w14:textId="77777777" w:rsidR="00F55328" w:rsidRDefault="00F55328"/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1E3E02" w:rsidRPr="0057017D" w14:paraId="7D497E80" w14:textId="77777777" w:rsidTr="002D4175">
        <w:trPr>
          <w:trHeight w:hRule="exact" w:val="170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D956B43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840C19B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7503019" w14:textId="77777777" w:rsidR="001E3E02" w:rsidRPr="0057017D" w:rsidRDefault="001E3E02" w:rsidP="00B1202F">
            <w:pPr>
              <w:pStyle w:val="Allergen"/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A521249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994673D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</w:tr>
      <w:tr w:rsidR="00966FC4" w:rsidRPr="0057017D" w14:paraId="34C3624B" w14:textId="77777777" w:rsidTr="00C1778F">
        <w:trPr>
          <w:trHeight w:val="1200"/>
        </w:trPr>
        <w:tc>
          <w:tcPr>
            <w:tcW w:w="3138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F19E47D" w14:textId="3D0C4888" w:rsidR="00966FC4" w:rsidRPr="00075162" w:rsidRDefault="00966FC4" w:rsidP="00966FC4">
            <w:pPr>
              <w:rPr>
                <w:rFonts w:ascii="Arial" w:hAnsi="Arial" w:cs="Arial"/>
                <w:color w:val="E03123" w:themeColor="text2"/>
              </w:rPr>
            </w:pP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5BA9FC" w14:textId="570525EF" w:rsidR="00966FC4" w:rsidRPr="00442EDF" w:rsidRDefault="005107F7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Jacket Potato with Toppings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E99B922" w14:textId="26695E85" w:rsidR="00966FC4" w:rsidRPr="00442EDF" w:rsidRDefault="005107F7" w:rsidP="00966FC4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 xml:space="preserve">Roast Chicken Pasta </w:t>
            </w:r>
            <w:r w:rsidRPr="005107F7">
              <w:rPr>
                <w:rFonts w:ascii="Arial" w:hAnsi="Arial" w:cs="Arial"/>
                <w:color w:val="E03123" w:themeColor="text2"/>
              </w:rPr>
              <w:t xml:space="preserve">Gluten </w:t>
            </w:r>
            <w:r>
              <w:rPr>
                <w:rFonts w:ascii="Arial" w:hAnsi="Arial" w:cs="Arial"/>
              </w:rPr>
              <w:t>Salad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D8A779B" w14:textId="72BBE16A" w:rsidR="00966FC4" w:rsidRPr="000E4A62" w:rsidRDefault="005107F7" w:rsidP="00966FC4">
            <w:pPr>
              <w:rPr>
                <w:rFonts w:ascii="Arial" w:hAnsi="Arial" w:cs="Arial"/>
                <w:highlight w:val="yellow"/>
              </w:rPr>
            </w:pPr>
            <w:r w:rsidRPr="005107F7">
              <w:rPr>
                <w:rFonts w:ascii="Arial" w:hAnsi="Arial" w:cs="Arial"/>
              </w:rPr>
              <w:t xml:space="preserve">Pork Hotdog </w:t>
            </w:r>
            <w:r w:rsidRPr="005107F7">
              <w:rPr>
                <w:rFonts w:ascii="Arial" w:hAnsi="Arial" w:cs="Arial"/>
                <w:color w:val="E03123" w:themeColor="text2"/>
              </w:rPr>
              <w:t>Gluten Sulphites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41B3B85" w14:textId="77777777" w:rsidR="00966FC4" w:rsidRPr="00442EDF" w:rsidRDefault="00966FC4" w:rsidP="00966FC4">
            <w:pPr>
              <w:rPr>
                <w:rFonts w:ascii="Arial" w:hAnsi="Arial" w:cs="Arial"/>
                <w:color w:val="E03123" w:themeColor="text2"/>
              </w:rPr>
            </w:pPr>
            <w:r w:rsidRPr="00442EDF">
              <w:rPr>
                <w:rFonts w:ascii="Arial" w:hAnsi="Arial" w:cs="Arial"/>
              </w:rPr>
              <w:t>Fish Fingers</w:t>
            </w:r>
            <w:r w:rsidRPr="00442EDF">
              <w:rPr>
                <w:rFonts w:ascii="Arial" w:hAnsi="Arial" w:cs="Arial"/>
                <w:color w:val="E03123" w:themeColor="text2"/>
              </w:rPr>
              <w:t xml:space="preserve"> </w:t>
            </w:r>
          </w:p>
          <w:p w14:paraId="73C7185B" w14:textId="77777777" w:rsidR="00966FC4" w:rsidRPr="00442EDF" w:rsidRDefault="00966FC4" w:rsidP="00966FC4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  <w:color w:val="E03123" w:themeColor="text2"/>
              </w:rPr>
              <w:t>Fish, Gluten</w:t>
            </w:r>
            <w:r w:rsidRPr="00442EDF">
              <w:rPr>
                <w:rFonts w:ascii="Arial" w:hAnsi="Arial" w:cs="Arial"/>
              </w:rPr>
              <w:t xml:space="preserve"> </w:t>
            </w:r>
          </w:p>
          <w:p w14:paraId="37FE605B" w14:textId="77777777" w:rsidR="00966FC4" w:rsidRPr="00442EDF" w:rsidRDefault="00966FC4" w:rsidP="00966FC4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&amp; Oven Cooked Chips</w:t>
            </w:r>
          </w:p>
        </w:tc>
      </w:tr>
      <w:tr w:rsidR="00966FC4" w:rsidRPr="0057017D" w14:paraId="4A9E566B" w14:textId="77777777" w:rsidTr="00C1778F">
        <w:trPr>
          <w:trHeight w:val="1317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59A4AB1" w14:textId="1B47578F" w:rsidR="00966FC4" w:rsidRPr="00442EDF" w:rsidRDefault="00966FC4" w:rsidP="00966FC4">
            <w:pPr>
              <w:rPr>
                <w:rFonts w:ascii="Arial" w:hAnsi="Arial" w:cs="Arial"/>
              </w:rPr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B605D4" w14:textId="0F23FC24" w:rsidR="00966FC4" w:rsidRPr="00F55328" w:rsidRDefault="005107F7" w:rsidP="00966FC4">
            <w:pPr>
              <w:rPr>
                <w:rFonts w:ascii="Arial" w:hAnsi="Arial" w:cs="Arial"/>
                <w:color w:val="E03123" w:themeColor="text2"/>
              </w:rPr>
            </w:pPr>
            <w:r>
              <w:rPr>
                <w:rFonts w:ascii="Arial" w:hAnsi="Arial" w:cs="Arial"/>
              </w:rPr>
              <w:t xml:space="preserve">Veggie Burger in a Roll </w:t>
            </w:r>
            <w:r w:rsidRPr="005107F7">
              <w:rPr>
                <w:rFonts w:ascii="Arial" w:hAnsi="Arial" w:cs="Arial"/>
                <w:color w:val="EE0000"/>
              </w:rPr>
              <w:t>Gluten</w:t>
            </w:r>
            <w:r>
              <w:rPr>
                <w:rFonts w:ascii="Arial" w:hAnsi="Arial" w:cs="Arial"/>
              </w:rPr>
              <w:t xml:space="preserve"> with Crispy Potato Cubes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6DEC335" w14:textId="098EE7F8" w:rsidR="00966FC4" w:rsidRPr="00F55328" w:rsidRDefault="005107F7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Quorn Pasta </w:t>
            </w:r>
            <w:r w:rsidRPr="005107F7">
              <w:rPr>
                <w:rFonts w:ascii="Arial" w:hAnsi="Arial" w:cs="Arial"/>
                <w:color w:val="E03123" w:themeColor="text2"/>
              </w:rPr>
              <w:t>Gluten</w:t>
            </w:r>
            <w:r>
              <w:rPr>
                <w:rFonts w:ascii="Arial" w:hAnsi="Arial" w:cs="Arial"/>
              </w:rPr>
              <w:t xml:space="preserve"> Salad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AF3BFC5" w14:textId="6131638E" w:rsidR="00966FC4" w:rsidRPr="000E4A62" w:rsidRDefault="00966FC4" w:rsidP="00966FC4">
            <w:pPr>
              <w:rPr>
                <w:rFonts w:ascii="Arial" w:hAnsi="Arial" w:cs="Arial"/>
                <w:highlight w:val="yellow"/>
              </w:rPr>
            </w:pPr>
            <w:r w:rsidRPr="005107F7">
              <w:rPr>
                <w:rFonts w:ascii="Arial" w:hAnsi="Arial" w:cs="Arial"/>
              </w:rPr>
              <w:t>Quorn Sausage</w:t>
            </w:r>
            <w:r w:rsidR="005107F7" w:rsidRPr="005107F7">
              <w:rPr>
                <w:rFonts w:ascii="Arial" w:hAnsi="Arial" w:cs="Arial"/>
              </w:rPr>
              <w:t xml:space="preserve"> Hotdog</w:t>
            </w:r>
            <w:r w:rsidRPr="005107F7">
              <w:rPr>
                <w:rFonts w:ascii="Arial" w:hAnsi="Arial" w:cs="Arial"/>
              </w:rPr>
              <w:t xml:space="preserve"> </w:t>
            </w:r>
            <w:r w:rsidRPr="005107F7">
              <w:rPr>
                <w:rFonts w:ascii="Arial" w:hAnsi="Arial" w:cs="Arial"/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410912D" w14:textId="7CA22F4D" w:rsidR="00966FC4" w:rsidRPr="00442EDF" w:rsidRDefault="005107F7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Cheese &amp; Tomato Pinwheel </w:t>
            </w:r>
            <w:r w:rsidRPr="005107F7">
              <w:rPr>
                <w:rFonts w:ascii="Arial" w:hAnsi="Arial" w:cs="Arial"/>
                <w:color w:val="E03123" w:themeColor="text2"/>
              </w:rPr>
              <w:t xml:space="preserve">Gluten Dairy </w:t>
            </w:r>
            <w:r>
              <w:rPr>
                <w:rFonts w:ascii="Arial" w:hAnsi="Arial" w:cs="Arial"/>
              </w:rPr>
              <w:t>&amp; Oven Cooked Chips</w:t>
            </w:r>
          </w:p>
        </w:tc>
      </w:tr>
      <w:tr w:rsidR="00966FC4" w:rsidRPr="0057017D" w14:paraId="54136D75" w14:textId="77777777" w:rsidTr="002D4175">
        <w:trPr>
          <w:trHeight w:val="907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66365E" w14:textId="1AF6CDBC" w:rsidR="00966FC4" w:rsidRPr="00442EDF" w:rsidRDefault="00966FC4" w:rsidP="00966FC4">
            <w:pPr>
              <w:rPr>
                <w:rFonts w:ascii="Arial" w:hAnsi="Arial" w:cs="Arial"/>
              </w:rPr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7407269" w14:textId="77777777" w:rsidR="00966FC4" w:rsidRPr="00442EDF" w:rsidRDefault="00966FC4" w:rsidP="00966FC4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E72242D" w14:textId="70C87E10" w:rsidR="000E4A62" w:rsidRPr="000E4A62" w:rsidRDefault="00966FC4" w:rsidP="000E4A62">
            <w:pPr>
              <w:rPr>
                <w:rFonts w:ascii="Arial" w:hAnsi="Arial" w:cs="Arial"/>
              </w:rPr>
            </w:pPr>
            <w:r w:rsidRPr="005107F7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BE299C1" w14:textId="77777777" w:rsidR="00966FC4" w:rsidRPr="000E4A62" w:rsidRDefault="00966FC4" w:rsidP="00966FC4">
            <w:pPr>
              <w:rPr>
                <w:rFonts w:ascii="Arial" w:hAnsi="Arial" w:cs="Arial"/>
                <w:highlight w:val="yellow"/>
              </w:rPr>
            </w:pPr>
            <w:r w:rsidRPr="005107F7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F315EEC" w14:textId="56EE49BA" w:rsidR="00966FC4" w:rsidRPr="00442EDF" w:rsidRDefault="005107F7" w:rsidP="00966F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Baked Beans</w:t>
            </w:r>
          </w:p>
        </w:tc>
      </w:tr>
      <w:tr w:rsidR="00966FC4" w:rsidRPr="0057017D" w14:paraId="486CD53C" w14:textId="77777777" w:rsidTr="00442EDF">
        <w:trPr>
          <w:trHeight w:hRule="exact" w:val="1379"/>
        </w:trPr>
        <w:tc>
          <w:tcPr>
            <w:tcW w:w="3138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1F72B51" w14:textId="093F7566" w:rsidR="00966FC4" w:rsidRPr="00075162" w:rsidRDefault="00966FC4" w:rsidP="00966FC4">
            <w:pPr>
              <w:pStyle w:val="Allergen"/>
              <w:rPr>
                <w:color w:val="auto"/>
              </w:rPr>
            </w:pP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4158809" w14:textId="5D3C4517" w:rsidR="00966FC4" w:rsidRPr="00075162" w:rsidRDefault="005107F7" w:rsidP="00966FC4">
            <w:r>
              <w:t>Shortbread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148A2D0" w14:textId="6EA3F739" w:rsidR="00966FC4" w:rsidRPr="00966FC4" w:rsidRDefault="005107F7" w:rsidP="00966FC4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Apricot Flapjack </w:t>
            </w:r>
            <w:r w:rsidRPr="005107F7">
              <w:rPr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DEFF857" w14:textId="1183052E" w:rsidR="00966FC4" w:rsidRPr="000E4A62" w:rsidRDefault="005107F7" w:rsidP="00966FC4">
            <w:pPr>
              <w:pStyle w:val="Allergen"/>
              <w:rPr>
                <w:color w:val="E03123" w:themeColor="text2"/>
                <w:highlight w:val="yellow"/>
              </w:rPr>
            </w:pPr>
            <w:r w:rsidRPr="005107F7">
              <w:rPr>
                <w:color w:val="auto"/>
              </w:rPr>
              <w:t>Rocket Ice Lolly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A16E3EB" w14:textId="77777777" w:rsidR="00966FC4" w:rsidRPr="00442EDF" w:rsidRDefault="00966FC4" w:rsidP="00966FC4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  <w:color w:val="000000" w:themeColor="text1"/>
              </w:rPr>
              <w:t xml:space="preserve">Selection of Sliced &amp; Whole Fruit, Yoghurt </w:t>
            </w:r>
          </w:p>
          <w:p w14:paraId="6B327EB1" w14:textId="77777777" w:rsidR="00966FC4" w:rsidRPr="00442EDF" w:rsidRDefault="00966FC4" w:rsidP="00966FC4">
            <w:pPr>
              <w:rPr>
                <w:rFonts w:ascii="Arial" w:hAnsi="Arial" w:cs="Arial"/>
                <w:color w:val="FF0000"/>
              </w:rPr>
            </w:pPr>
            <w:r w:rsidRPr="00442EDF">
              <w:rPr>
                <w:rFonts w:ascii="Arial" w:hAnsi="Arial" w:cs="Arial"/>
                <w:color w:val="FF0000"/>
              </w:rPr>
              <w:t>Dairy</w:t>
            </w:r>
          </w:p>
          <w:p w14:paraId="0B3341B8" w14:textId="77777777" w:rsidR="00966FC4" w:rsidRPr="00442EDF" w:rsidRDefault="00966FC4" w:rsidP="00966FC4">
            <w:r w:rsidRPr="00442EDF">
              <w:rPr>
                <w:rFonts w:ascii="Arial" w:hAnsi="Arial" w:cs="Arial"/>
                <w:color w:val="000000" w:themeColor="text1"/>
              </w:rPr>
              <w:t>&amp; Sauces</w:t>
            </w:r>
          </w:p>
        </w:tc>
      </w:tr>
    </w:tbl>
    <w:p w14:paraId="123D2AC7" w14:textId="77777777" w:rsidR="00143B8D" w:rsidRDefault="004835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ECED0" wp14:editId="1A70D616">
                <wp:simplePos x="0" y="0"/>
                <wp:positionH relativeFrom="column">
                  <wp:posOffset>2637155</wp:posOffset>
                </wp:positionH>
                <wp:positionV relativeFrom="page">
                  <wp:posOffset>742950</wp:posOffset>
                </wp:positionV>
                <wp:extent cx="3552825" cy="406400"/>
                <wp:effectExtent l="0" t="0" r="952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0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535946" w14:textId="4FD0943B" w:rsidR="00B03EFE" w:rsidRPr="00F9315D" w:rsidRDefault="00B03EFE" w:rsidP="009A5D64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 xml:space="preserve">WEEK </w:t>
                            </w:r>
                            <w:r w:rsidR="005107F7">
                              <w:rPr>
                                <w:rStyle w:val="Bold"/>
                              </w:rPr>
                              <w:t>22</w:t>
                            </w:r>
                            <w:r w:rsidR="005107F7" w:rsidRPr="005107F7">
                              <w:rPr>
                                <w:rStyle w:val="Bold"/>
                                <w:vertAlign w:val="superscript"/>
                              </w:rPr>
                              <w:t>nd</w:t>
                            </w:r>
                            <w:r w:rsidR="005107F7">
                              <w:rPr>
                                <w:rStyle w:val="Bold"/>
                              </w:rPr>
                              <w:t xml:space="preserve"> June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EC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65pt;margin-top:58.5pt;width:279.75pt;height: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" filled="f" stroked="f" strokeweight=".5pt">
                <v:textbox inset="2mm,0,1mm,0">
                  <w:txbxContent>
                    <w:p w14:paraId="74535946" w14:textId="4FD0943B" w:rsidR="00B03EFE" w:rsidRPr="00F9315D" w:rsidRDefault="00B03EFE" w:rsidP="009A5D64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 xml:space="preserve">WEEK </w:t>
                      </w:r>
                      <w:r w:rsidR="005107F7">
                        <w:rPr>
                          <w:rStyle w:val="Bold"/>
                        </w:rPr>
                        <w:t>22</w:t>
                      </w:r>
                      <w:r w:rsidR="005107F7" w:rsidRPr="005107F7">
                        <w:rPr>
                          <w:rStyle w:val="Bold"/>
                          <w:vertAlign w:val="superscript"/>
                        </w:rPr>
                        <w:t>nd</w:t>
                      </w:r>
                      <w:r w:rsidR="005107F7">
                        <w:rPr>
                          <w:rStyle w:val="Bold"/>
                        </w:rPr>
                        <w:t xml:space="preserve"> June 2026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D1B945" wp14:editId="09BD7D83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30594A" w14:textId="77777777" w:rsidR="004F65EC" w:rsidRPr="00404EC8" w:rsidRDefault="004F65EC" w:rsidP="004F65EC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 daily: Freshly Baked Breads, Salads, Yoghurts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1B945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3530594A" w14:textId="77777777" w:rsidR="004F65EC" w:rsidRPr="00404EC8" w:rsidRDefault="004F65EC" w:rsidP="004F65EC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 daily: Freshly Baked Breads, Salads, Yoghurts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EB58C" w14:textId="77777777" w:rsidR="00E04459" w:rsidRDefault="00E04459" w:rsidP="00F405E4">
      <w:r>
        <w:separator/>
      </w:r>
    </w:p>
  </w:endnote>
  <w:endnote w:type="continuationSeparator" w:id="0">
    <w:p w14:paraId="471A8DC6" w14:textId="77777777" w:rsidR="00E04459" w:rsidRDefault="00E04459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EBE35" w14:textId="77777777" w:rsidR="00E04459" w:rsidRDefault="00E04459" w:rsidP="00F405E4">
      <w:r>
        <w:separator/>
      </w:r>
    </w:p>
  </w:footnote>
  <w:footnote w:type="continuationSeparator" w:id="0">
    <w:p w14:paraId="609BAA54" w14:textId="77777777" w:rsidR="00E04459" w:rsidRDefault="00E04459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36CF5" w14:textId="77777777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02B75BBD" wp14:editId="4F471091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35FB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DF"/>
    <w:rsid w:val="0001625B"/>
    <w:rsid w:val="00075162"/>
    <w:rsid w:val="000E4A62"/>
    <w:rsid w:val="00127E37"/>
    <w:rsid w:val="00132518"/>
    <w:rsid w:val="001328F5"/>
    <w:rsid w:val="00143B8D"/>
    <w:rsid w:val="001C0B92"/>
    <w:rsid w:val="001C7305"/>
    <w:rsid w:val="001D7E73"/>
    <w:rsid w:val="001E3E02"/>
    <w:rsid w:val="00277622"/>
    <w:rsid w:val="002B5584"/>
    <w:rsid w:val="002D4175"/>
    <w:rsid w:val="002E5997"/>
    <w:rsid w:val="00390C95"/>
    <w:rsid w:val="00404EC8"/>
    <w:rsid w:val="00442EDF"/>
    <w:rsid w:val="00464E7D"/>
    <w:rsid w:val="004654B1"/>
    <w:rsid w:val="004835FB"/>
    <w:rsid w:val="004B5235"/>
    <w:rsid w:val="004F65EC"/>
    <w:rsid w:val="005107F7"/>
    <w:rsid w:val="00557BE0"/>
    <w:rsid w:val="0057017D"/>
    <w:rsid w:val="007C39D6"/>
    <w:rsid w:val="007C3AC9"/>
    <w:rsid w:val="0085073D"/>
    <w:rsid w:val="00850AC0"/>
    <w:rsid w:val="0085757B"/>
    <w:rsid w:val="009040AC"/>
    <w:rsid w:val="00930C37"/>
    <w:rsid w:val="00966FC4"/>
    <w:rsid w:val="009A5D64"/>
    <w:rsid w:val="00A0086B"/>
    <w:rsid w:val="00A876A5"/>
    <w:rsid w:val="00B03EFE"/>
    <w:rsid w:val="00B1202F"/>
    <w:rsid w:val="00B13B39"/>
    <w:rsid w:val="00B70580"/>
    <w:rsid w:val="00C1778F"/>
    <w:rsid w:val="00C308DF"/>
    <w:rsid w:val="00D82ECE"/>
    <w:rsid w:val="00D85471"/>
    <w:rsid w:val="00DE5D59"/>
    <w:rsid w:val="00E04459"/>
    <w:rsid w:val="00E467AC"/>
    <w:rsid w:val="00EF12B8"/>
    <w:rsid w:val="00F151E0"/>
    <w:rsid w:val="00F233C6"/>
    <w:rsid w:val="00F2754C"/>
    <w:rsid w:val="00F405E4"/>
    <w:rsid w:val="00F55328"/>
    <w:rsid w:val="00F91D9B"/>
    <w:rsid w:val="00F9315D"/>
    <w:rsid w:val="00FA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DE58817"/>
  <w14:defaultImageDpi w14:val="32767"/>
  <w15:chartTrackingRefBased/>
  <w15:docId w15:val="{30EBA02B-2B8A-48D0-AB14-966CA2CA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ton%20Kings\Documents\Allergen%20menu%20week%202%20sept%2024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Allergen menu week 2 sept 24</Template>
  <TotalTime>9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2</cp:revision>
  <dcterms:created xsi:type="dcterms:W3CDTF">2026-06-22T12:58:00Z</dcterms:created>
  <dcterms:modified xsi:type="dcterms:W3CDTF">2026-06-22T12:58:00Z</dcterms:modified>
</cp:coreProperties>
</file>