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36" w:space="0" w:color="BCCF00" w:themeColor="accent1"/>
          <w:left w:val="none" w:sz="0" w:space="0" w:color="auto"/>
          <w:bottom w:val="single" w:sz="36" w:space="0" w:color="BCCF00" w:themeColor="accent1"/>
          <w:right w:val="none" w:sz="0" w:space="0" w:color="auto"/>
          <w:insideH w:val="dotted" w:sz="18" w:space="0" w:color="BCCF00" w:themeColor="accent1"/>
          <w:insideV w:val="none" w:sz="0" w:space="0" w:color="auto"/>
        </w:tblBorders>
        <w:tblCellMar>
          <w:top w:w="85" w:type="dxa"/>
          <w:bottom w:w="57" w:type="dxa"/>
        </w:tblCellMar>
        <w:tblLook w:val="04A0" w:firstRow="1" w:lastRow="0" w:firstColumn="1" w:lastColumn="0" w:noHBand="0" w:noVBand="1"/>
      </w:tblPr>
      <w:tblGrid>
        <w:gridCol w:w="3138"/>
        <w:gridCol w:w="3139"/>
        <w:gridCol w:w="3139"/>
        <w:gridCol w:w="3200"/>
        <w:gridCol w:w="3078"/>
      </w:tblGrid>
      <w:tr w:rsidR="001E3E02" w:rsidRPr="0057017D" w14:paraId="57E9E5DA" w14:textId="77777777" w:rsidTr="00687376">
        <w:trPr>
          <w:trHeight w:hRule="exact" w:val="170"/>
        </w:trPr>
        <w:tc>
          <w:tcPr>
            <w:tcW w:w="3138" w:type="dxa"/>
            <w:tcBorders>
              <w:top w:val="single" w:sz="36" w:space="0" w:color="BCCF00" w:themeColor="accent1"/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F970271" w14:textId="77777777" w:rsidR="001E3E02" w:rsidRPr="0057017D" w:rsidRDefault="001E3E02" w:rsidP="00B1202F"/>
        </w:tc>
        <w:tc>
          <w:tcPr>
            <w:tcW w:w="3139" w:type="dxa"/>
            <w:tcBorders>
              <w:top w:val="single" w:sz="36" w:space="0" w:color="BCCF00" w:themeColor="accent1"/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F457002" w14:textId="77777777" w:rsidR="001E3E02" w:rsidRPr="0057017D" w:rsidRDefault="001E3E02" w:rsidP="00B1202F"/>
        </w:tc>
        <w:tc>
          <w:tcPr>
            <w:tcW w:w="3139" w:type="dxa"/>
            <w:tcBorders>
              <w:top w:val="single" w:sz="36" w:space="0" w:color="BCCF00" w:themeColor="accent1"/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5E6D718" w14:textId="77777777" w:rsidR="001E3E02" w:rsidRPr="0057017D" w:rsidRDefault="001E3E02" w:rsidP="00B1202F">
            <w:pPr>
              <w:pStyle w:val="Allergen"/>
            </w:pPr>
          </w:p>
        </w:tc>
        <w:tc>
          <w:tcPr>
            <w:tcW w:w="3200" w:type="dxa"/>
            <w:tcBorders>
              <w:top w:val="single" w:sz="36" w:space="0" w:color="BCCF00" w:themeColor="accent1"/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3D66971" w14:textId="77777777" w:rsidR="001E3E02" w:rsidRPr="001E3E02" w:rsidRDefault="001E3E02" w:rsidP="00B1202F">
            <w:pPr>
              <w:pStyle w:val="Allergen"/>
              <w:rPr>
                <w:color w:val="000000" w:themeColor="text1"/>
              </w:rPr>
            </w:pPr>
          </w:p>
        </w:tc>
        <w:tc>
          <w:tcPr>
            <w:tcW w:w="3078" w:type="dxa"/>
            <w:tcBorders>
              <w:top w:val="single" w:sz="36" w:space="0" w:color="BCCF00" w:themeColor="accent1"/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397F6F4" w14:textId="77777777" w:rsidR="001E3E02" w:rsidRPr="001E3E02" w:rsidRDefault="001E3E02" w:rsidP="00B1202F">
            <w:pPr>
              <w:pStyle w:val="Allergen"/>
              <w:rPr>
                <w:color w:val="000000" w:themeColor="text1"/>
              </w:rPr>
            </w:pPr>
          </w:p>
        </w:tc>
      </w:tr>
      <w:tr w:rsidR="004654B1" w:rsidRPr="0057017D" w14:paraId="5838C8F4" w14:textId="77777777" w:rsidTr="00687376">
        <w:trPr>
          <w:trHeight w:val="1200"/>
        </w:trPr>
        <w:tc>
          <w:tcPr>
            <w:tcW w:w="3138" w:type="dxa"/>
            <w:tcBorders>
              <w:top w:val="nil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884992C" w14:textId="77777777" w:rsidR="007571D0" w:rsidRPr="002B0A19" w:rsidRDefault="007571D0" w:rsidP="007571D0">
            <w:pPr>
              <w:rPr>
                <w:rFonts w:ascii="Arial" w:hAnsi="Arial" w:cs="Arial"/>
              </w:rPr>
            </w:pPr>
            <w:r w:rsidRPr="002B0A19">
              <w:rPr>
                <w:rFonts w:ascii="Arial" w:hAnsi="Arial" w:cs="Arial"/>
              </w:rPr>
              <w:t xml:space="preserve">Margarita Pizza </w:t>
            </w:r>
          </w:p>
          <w:p w14:paraId="6F6C0EB0" w14:textId="1F7C63EF" w:rsidR="007571D0" w:rsidRPr="002B0A19" w:rsidRDefault="007571D0" w:rsidP="007571D0">
            <w:pPr>
              <w:rPr>
                <w:rFonts w:ascii="Arial" w:hAnsi="Arial" w:cs="Arial"/>
                <w:color w:val="FF0000"/>
              </w:rPr>
            </w:pPr>
            <w:r w:rsidRPr="002B0A19">
              <w:rPr>
                <w:rFonts w:ascii="Arial" w:hAnsi="Arial" w:cs="Arial"/>
                <w:color w:val="FF0000"/>
              </w:rPr>
              <w:t>Dairy, Gluten</w:t>
            </w:r>
          </w:p>
          <w:p w14:paraId="4323B5A9" w14:textId="08019A57" w:rsidR="004654B1" w:rsidRPr="002B0A19" w:rsidRDefault="007571D0" w:rsidP="007571D0">
            <w:pPr>
              <w:rPr>
                <w:rFonts w:ascii="Arial" w:hAnsi="Arial" w:cs="Arial"/>
              </w:rPr>
            </w:pPr>
            <w:r w:rsidRPr="002B0A19">
              <w:rPr>
                <w:rFonts w:ascii="Arial" w:hAnsi="Arial" w:cs="Arial"/>
              </w:rPr>
              <w:t xml:space="preserve">&amp; </w:t>
            </w:r>
            <w:r w:rsidR="004B5C93">
              <w:rPr>
                <w:rFonts w:ascii="Arial" w:hAnsi="Arial" w:cs="Arial"/>
              </w:rPr>
              <w:t xml:space="preserve">Garlic Bread </w:t>
            </w:r>
            <w:r w:rsidR="004B5C93" w:rsidRPr="001C46C6">
              <w:rPr>
                <w:rFonts w:ascii="Arial" w:hAnsi="Arial" w:cs="Arial"/>
                <w:color w:val="EE0000"/>
              </w:rPr>
              <w:t>Gluten</w:t>
            </w:r>
          </w:p>
        </w:tc>
        <w:tc>
          <w:tcPr>
            <w:tcW w:w="3139" w:type="dxa"/>
            <w:tcBorders>
              <w:top w:val="nil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BFCE996" w14:textId="030C4911" w:rsidR="007571D0" w:rsidRPr="002B0A19" w:rsidRDefault="004B5C93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Tuna and Sweetcorn Pasta Bake </w:t>
            </w:r>
            <w:r w:rsidRPr="001C46C6">
              <w:rPr>
                <w:rFonts w:ascii="Arial" w:hAnsi="Arial" w:cs="Arial"/>
                <w:color w:val="EE0000"/>
              </w:rPr>
              <w:t>Dairy Gluten Fish</w:t>
            </w:r>
          </w:p>
        </w:tc>
        <w:tc>
          <w:tcPr>
            <w:tcW w:w="3139" w:type="dxa"/>
            <w:tcBorders>
              <w:top w:val="nil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09A0D7D" w14:textId="4312D1E5" w:rsidR="007571D0" w:rsidRPr="002B0A19" w:rsidRDefault="00687376" w:rsidP="00B1202F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Tomato Pasta </w:t>
            </w:r>
            <w:r w:rsidRPr="00687376">
              <w:rPr>
                <w:rFonts w:ascii="Arial" w:hAnsi="Arial" w:cs="Arial"/>
                <w:color w:val="EE0000"/>
              </w:rPr>
              <w:t>Gluten</w:t>
            </w:r>
          </w:p>
        </w:tc>
        <w:tc>
          <w:tcPr>
            <w:tcW w:w="3200" w:type="dxa"/>
            <w:tcBorders>
              <w:top w:val="nil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37ED14D" w14:textId="77777777" w:rsidR="00687376" w:rsidRPr="002B0A19" w:rsidRDefault="007571D0" w:rsidP="00687376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FF0000"/>
              </w:rPr>
              <w:t xml:space="preserve"> </w:t>
            </w:r>
            <w:r w:rsidR="00687376" w:rsidRPr="002B0A19">
              <w:rPr>
                <w:rFonts w:ascii="Arial" w:hAnsi="Arial" w:cs="Arial"/>
                <w:color w:val="000000" w:themeColor="text1"/>
              </w:rPr>
              <w:t xml:space="preserve">Fish Fingers </w:t>
            </w:r>
          </w:p>
          <w:p w14:paraId="433066D7" w14:textId="77777777" w:rsidR="00687376" w:rsidRPr="002B0A19" w:rsidRDefault="00687376" w:rsidP="00687376">
            <w:pPr>
              <w:rPr>
                <w:rFonts w:ascii="Arial" w:hAnsi="Arial" w:cs="Arial"/>
                <w:color w:val="FF0000"/>
              </w:rPr>
            </w:pPr>
            <w:r w:rsidRPr="002B0A19">
              <w:rPr>
                <w:rFonts w:ascii="Arial" w:hAnsi="Arial" w:cs="Arial"/>
                <w:color w:val="FF0000"/>
              </w:rPr>
              <w:t>Gluten, Fish</w:t>
            </w:r>
          </w:p>
          <w:p w14:paraId="710440C2" w14:textId="32E62737" w:rsidR="00116F70" w:rsidRPr="004B5C93" w:rsidRDefault="00687376" w:rsidP="00687376">
            <w:pPr>
              <w:rPr>
                <w:rFonts w:ascii="Arial" w:hAnsi="Arial" w:cs="Arial"/>
                <w:color w:val="FF0000"/>
              </w:rPr>
            </w:pPr>
            <w:r w:rsidRPr="002B0A19">
              <w:rPr>
                <w:rFonts w:ascii="Arial" w:hAnsi="Arial" w:cs="Arial"/>
              </w:rPr>
              <w:t>with Oven Cooked Chips</w:t>
            </w:r>
          </w:p>
        </w:tc>
        <w:tc>
          <w:tcPr>
            <w:tcW w:w="3078" w:type="dxa"/>
            <w:tcBorders>
              <w:top w:val="nil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8C8FBA9" w14:textId="4D7C69BE" w:rsidR="00687376" w:rsidRPr="00687376" w:rsidRDefault="00687376" w:rsidP="0068737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87376">
              <w:rPr>
                <w:rFonts w:cstheme="minorHAnsi"/>
              </w:rPr>
              <w:t>Stadium Sausages</w:t>
            </w:r>
            <w:r>
              <w:rPr>
                <w:rFonts w:cstheme="minorHAnsi"/>
              </w:rPr>
              <w:t xml:space="preserve"> </w:t>
            </w:r>
            <w:r w:rsidRPr="00687376">
              <w:rPr>
                <w:rFonts w:cstheme="minorHAnsi"/>
                <w:color w:val="E03123" w:themeColor="text2"/>
              </w:rPr>
              <w:t>Gluten</w:t>
            </w:r>
            <w:r>
              <w:rPr>
                <w:rFonts w:cstheme="minorHAnsi"/>
              </w:rPr>
              <w:t xml:space="preserve">, </w:t>
            </w:r>
            <w:r w:rsidRPr="00687376">
              <w:rPr>
                <w:rFonts w:cstheme="minorHAnsi"/>
                <w:color w:val="E03123" w:themeColor="text2"/>
              </w:rPr>
              <w:t>Sulphites</w:t>
            </w:r>
            <w:r w:rsidRPr="00687376">
              <w:rPr>
                <w:rFonts w:cstheme="minorHAnsi"/>
              </w:rPr>
              <w:t xml:space="preserve"> with Half-</w:t>
            </w:r>
          </w:p>
          <w:p w14:paraId="4B355633" w14:textId="316B6839" w:rsidR="00116F70" w:rsidRPr="00687376" w:rsidRDefault="00687376" w:rsidP="00687376">
            <w:pPr>
              <w:rPr>
                <w:rFonts w:cstheme="minorHAnsi"/>
                <w:color w:val="000000" w:themeColor="text1"/>
              </w:rPr>
            </w:pPr>
            <w:r w:rsidRPr="00687376">
              <w:rPr>
                <w:rFonts w:cstheme="minorHAnsi"/>
              </w:rPr>
              <w:t>Time Jackets</w:t>
            </w:r>
          </w:p>
        </w:tc>
      </w:tr>
      <w:tr w:rsidR="001E3E02" w:rsidRPr="0057017D" w14:paraId="6CDDE75F" w14:textId="77777777" w:rsidTr="00687376">
        <w:trPr>
          <w:trHeight w:val="1175"/>
        </w:trPr>
        <w:tc>
          <w:tcPr>
            <w:tcW w:w="3138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5821E19" w14:textId="40B1E141" w:rsidR="007571D0" w:rsidRPr="00FA2F03" w:rsidRDefault="00687376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Stuffed Peppers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6DFD1A3" w14:textId="69E56B85" w:rsidR="007571D0" w:rsidRPr="002B0A19" w:rsidRDefault="004B5C93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Sweet and Sour Quorn</w:t>
            </w:r>
            <w:r w:rsidR="001C46C6">
              <w:rPr>
                <w:rFonts w:ascii="Arial" w:hAnsi="Arial" w:cs="Arial"/>
              </w:rPr>
              <w:t xml:space="preserve"> </w:t>
            </w:r>
            <w:r w:rsidR="001C46C6" w:rsidRPr="001C46C6">
              <w:rPr>
                <w:rFonts w:ascii="Arial" w:hAnsi="Arial" w:cs="Arial"/>
                <w:color w:val="EE0000"/>
              </w:rPr>
              <w:t>Gluten</w:t>
            </w:r>
            <w:r w:rsidRPr="001C46C6">
              <w:rPr>
                <w:rFonts w:ascii="Arial" w:hAnsi="Arial" w:cs="Arial"/>
                <w:color w:val="EE0000"/>
              </w:rPr>
              <w:t xml:space="preserve"> </w:t>
            </w:r>
            <w:r>
              <w:rPr>
                <w:rFonts w:ascii="Arial" w:hAnsi="Arial" w:cs="Arial"/>
              </w:rPr>
              <w:t>and Rice</w:t>
            </w:r>
            <w:r w:rsidR="007571D0" w:rsidRPr="002B0A19">
              <w:rPr>
                <w:rFonts w:ascii="Arial" w:hAnsi="Arial" w:cs="Arial"/>
              </w:rPr>
              <w:t xml:space="preserve"> </w:t>
            </w:r>
          </w:p>
          <w:p w14:paraId="3BC9564F" w14:textId="5BC97574" w:rsidR="001E3E02" w:rsidRPr="00FA2F03" w:rsidRDefault="001E3E02" w:rsidP="00B1202F">
            <w:pPr>
              <w:rPr>
                <w:rFonts w:ascii="Arial" w:hAnsi="Arial" w:cs="Arial"/>
                <w:color w:val="E03123" w:themeColor="text2"/>
              </w:rPr>
            </w:pP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A3DCDA9" w14:textId="2CA34567" w:rsidR="007571D0" w:rsidRPr="002B0A19" w:rsidRDefault="00687376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Pesto Pasta </w:t>
            </w:r>
            <w:r w:rsidRPr="00687376">
              <w:rPr>
                <w:rFonts w:ascii="Arial" w:hAnsi="Arial" w:cs="Arial"/>
                <w:color w:val="EE0000"/>
              </w:rPr>
              <w:t>Gluten</w:t>
            </w:r>
          </w:p>
          <w:p w14:paraId="3600FB80" w14:textId="215ABB9D" w:rsidR="007571D0" w:rsidRPr="002B0A19" w:rsidRDefault="007571D0" w:rsidP="00B1202F">
            <w:pPr>
              <w:rPr>
                <w:rFonts w:ascii="Arial" w:hAnsi="Arial" w:cs="Arial"/>
              </w:rPr>
            </w:pPr>
          </w:p>
        </w:tc>
        <w:tc>
          <w:tcPr>
            <w:tcW w:w="3200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BEE6827" w14:textId="77777777" w:rsidR="00687376" w:rsidRPr="00FA2F03" w:rsidRDefault="00687376" w:rsidP="006873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Veggie Fingers </w:t>
            </w:r>
            <w:r w:rsidRPr="001C46C6">
              <w:rPr>
                <w:rFonts w:ascii="Arial" w:hAnsi="Arial" w:cs="Arial"/>
                <w:color w:val="EE0000"/>
              </w:rPr>
              <w:t>Gluten</w:t>
            </w:r>
          </w:p>
          <w:p w14:paraId="5EBD3F6E" w14:textId="041EAC10" w:rsidR="00116F70" w:rsidRPr="002B0A19" w:rsidRDefault="00687376" w:rsidP="00687376">
            <w:pPr>
              <w:rPr>
                <w:rFonts w:ascii="Arial" w:hAnsi="Arial" w:cs="Arial"/>
              </w:rPr>
            </w:pPr>
            <w:r w:rsidRPr="002B0A19">
              <w:rPr>
                <w:rFonts w:ascii="Arial" w:hAnsi="Arial" w:cs="Arial"/>
              </w:rPr>
              <w:t>with Oven Cooked Chips</w:t>
            </w:r>
          </w:p>
        </w:tc>
        <w:tc>
          <w:tcPr>
            <w:tcW w:w="3078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EA60B8F" w14:textId="77777777" w:rsidR="00687376" w:rsidRPr="00687376" w:rsidRDefault="00687376" w:rsidP="0068737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87376">
              <w:rPr>
                <w:rFonts w:cstheme="minorHAnsi"/>
              </w:rPr>
              <w:t>Champion Cheese and Leek</w:t>
            </w:r>
          </w:p>
          <w:p w14:paraId="1D374850" w14:textId="1978C7A8" w:rsidR="00116F70" w:rsidRPr="00687376" w:rsidRDefault="00687376" w:rsidP="00687376">
            <w:pPr>
              <w:rPr>
                <w:rFonts w:cstheme="minorHAnsi"/>
              </w:rPr>
            </w:pPr>
            <w:r w:rsidRPr="00687376">
              <w:rPr>
                <w:rFonts w:cstheme="minorHAnsi"/>
              </w:rPr>
              <w:t>Parcel</w:t>
            </w:r>
            <w:r>
              <w:rPr>
                <w:rFonts w:cstheme="minorHAnsi"/>
              </w:rPr>
              <w:t xml:space="preserve"> </w:t>
            </w:r>
            <w:r w:rsidRPr="00687376">
              <w:rPr>
                <w:rFonts w:cstheme="minorHAnsi"/>
                <w:color w:val="E03123" w:themeColor="text2"/>
              </w:rPr>
              <w:t>Gluten, Dairy</w:t>
            </w:r>
            <w:r w:rsidRPr="00687376">
              <w:rPr>
                <w:rFonts w:cstheme="minorHAnsi"/>
                <w:color w:val="E03123" w:themeColor="text2"/>
              </w:rPr>
              <w:t xml:space="preserve"> </w:t>
            </w:r>
            <w:r w:rsidRPr="00687376">
              <w:rPr>
                <w:rFonts w:cstheme="minorHAnsi"/>
              </w:rPr>
              <w:t>with Half-Time Jackets</w:t>
            </w:r>
          </w:p>
        </w:tc>
      </w:tr>
      <w:tr w:rsidR="004654B1" w:rsidRPr="0057017D" w14:paraId="372BEC4E" w14:textId="77777777" w:rsidTr="00687376">
        <w:trPr>
          <w:trHeight w:val="1021"/>
        </w:trPr>
        <w:tc>
          <w:tcPr>
            <w:tcW w:w="3138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8021E33" w14:textId="19B44A9A" w:rsidR="004654B1" w:rsidRPr="002B0A19" w:rsidRDefault="00116F70" w:rsidP="001C7305">
            <w:pPr>
              <w:pStyle w:val="Allergen"/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44D5994" w14:textId="71B1D0D4" w:rsidR="007571D0" w:rsidRPr="002B0A19" w:rsidRDefault="00116F70" w:rsidP="001C7305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6724E71" w14:textId="3105CEB3" w:rsidR="004654B1" w:rsidRPr="002B0A19" w:rsidRDefault="00116F70" w:rsidP="001C7305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>Seasonal Vegetables</w:t>
            </w:r>
          </w:p>
        </w:tc>
        <w:tc>
          <w:tcPr>
            <w:tcW w:w="3200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A38306D" w14:textId="7D22E306" w:rsidR="00116F70" w:rsidRPr="002B0A19" w:rsidRDefault="00687376" w:rsidP="001C7305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Baked Beans</w:t>
            </w:r>
          </w:p>
        </w:tc>
        <w:tc>
          <w:tcPr>
            <w:tcW w:w="3078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45D119C" w14:textId="77777777" w:rsidR="00687376" w:rsidRPr="00687376" w:rsidRDefault="00687376" w:rsidP="0068737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87376">
              <w:rPr>
                <w:rFonts w:cstheme="minorHAnsi"/>
              </w:rPr>
              <w:t>Back of the Net Baked Beans</w:t>
            </w:r>
          </w:p>
          <w:p w14:paraId="48A6843D" w14:textId="1179633E" w:rsidR="00116F70" w:rsidRPr="00687376" w:rsidRDefault="00687376" w:rsidP="00687376">
            <w:pPr>
              <w:rPr>
                <w:rFonts w:cstheme="minorHAnsi"/>
                <w:color w:val="000000" w:themeColor="text1"/>
              </w:rPr>
            </w:pPr>
            <w:r w:rsidRPr="00687376">
              <w:rPr>
                <w:rFonts w:cstheme="minorHAnsi"/>
              </w:rPr>
              <w:t>or Yellow Card Sweetcorn</w:t>
            </w:r>
          </w:p>
        </w:tc>
      </w:tr>
      <w:tr w:rsidR="00687376" w:rsidRPr="0057017D" w14:paraId="6EE342DE" w14:textId="77777777" w:rsidTr="00687376">
        <w:trPr>
          <w:trHeight w:val="1320"/>
        </w:trPr>
        <w:tc>
          <w:tcPr>
            <w:tcW w:w="3138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791B140" w14:textId="60DBF249" w:rsidR="00687376" w:rsidRPr="00FA2F03" w:rsidRDefault="00687376" w:rsidP="006873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Ice Cream </w:t>
            </w:r>
            <w:r>
              <w:rPr>
                <w:rFonts w:ascii="Arial" w:hAnsi="Arial" w:cs="Arial"/>
                <w:color w:val="EE0000"/>
              </w:rPr>
              <w:t xml:space="preserve">Dairy, 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2997E4D" w14:textId="49E6888C" w:rsidR="00687376" w:rsidRPr="002B0A19" w:rsidRDefault="00687376" w:rsidP="00687376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</w:rPr>
              <w:t>Cheese and Crackers</w:t>
            </w:r>
            <w:r w:rsidRPr="001C46C6">
              <w:rPr>
                <w:rFonts w:ascii="Arial" w:hAnsi="Arial" w:cs="Arial"/>
                <w:color w:val="EE0000"/>
              </w:rPr>
              <w:t xml:space="preserve"> Dairy Gluten</w:t>
            </w:r>
            <w:r>
              <w:rPr>
                <w:rFonts w:ascii="Arial" w:hAnsi="Arial" w:cs="Arial"/>
              </w:rPr>
              <w:t xml:space="preserve"> with Sliced Grapes</w:t>
            </w:r>
          </w:p>
          <w:p w14:paraId="1B49BDCB" w14:textId="56D201C4" w:rsidR="00687376" w:rsidRPr="00FA2F03" w:rsidRDefault="00687376" w:rsidP="00687376">
            <w:pPr>
              <w:rPr>
                <w:rFonts w:ascii="Arial" w:hAnsi="Arial" w:cs="Arial"/>
              </w:rPr>
            </w:pP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702CA8B" w14:textId="073D2009" w:rsidR="00687376" w:rsidRPr="004B5C93" w:rsidRDefault="00687376" w:rsidP="00687376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Beetroot Brownie </w:t>
            </w:r>
            <w:r w:rsidRPr="001C46C6">
              <w:rPr>
                <w:rFonts w:ascii="Arial" w:hAnsi="Arial" w:cs="Arial"/>
                <w:color w:val="EE0000"/>
              </w:rPr>
              <w:t>Egg Gluten</w:t>
            </w:r>
          </w:p>
        </w:tc>
        <w:tc>
          <w:tcPr>
            <w:tcW w:w="3200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3429B37" w14:textId="77777777" w:rsidR="00687376" w:rsidRPr="002B0A19" w:rsidRDefault="00687376" w:rsidP="00687376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 xml:space="preserve">Selection of Sliced &amp; Whole Fruit, Yoghurt </w:t>
            </w:r>
          </w:p>
          <w:p w14:paraId="7D493F67" w14:textId="77777777" w:rsidR="00687376" w:rsidRPr="002B0A19" w:rsidRDefault="00687376" w:rsidP="00687376">
            <w:pPr>
              <w:rPr>
                <w:rFonts w:ascii="Arial" w:hAnsi="Arial" w:cs="Arial"/>
                <w:color w:val="FF0000"/>
              </w:rPr>
            </w:pPr>
            <w:r w:rsidRPr="002B0A19">
              <w:rPr>
                <w:rFonts w:ascii="Arial" w:hAnsi="Arial" w:cs="Arial"/>
                <w:color w:val="FF0000"/>
              </w:rPr>
              <w:t>Dairy</w:t>
            </w:r>
          </w:p>
          <w:p w14:paraId="4121205F" w14:textId="7E125BFC" w:rsidR="00687376" w:rsidRPr="004B5C93" w:rsidRDefault="00687376" w:rsidP="00687376">
            <w:pPr>
              <w:rPr>
                <w:rFonts w:ascii="Arial" w:hAnsi="Arial" w:cs="Arial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>&amp; Sauces</w:t>
            </w:r>
          </w:p>
        </w:tc>
        <w:tc>
          <w:tcPr>
            <w:tcW w:w="3078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1E332FF" w14:textId="77777777" w:rsidR="00687376" w:rsidRPr="00687376" w:rsidRDefault="00687376" w:rsidP="0068737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87376">
              <w:rPr>
                <w:rFonts w:cstheme="minorHAnsi"/>
              </w:rPr>
              <w:t>Lime Line Up Jelly Pot with</w:t>
            </w:r>
          </w:p>
          <w:p w14:paraId="2EE3A951" w14:textId="7FEFD566" w:rsidR="00687376" w:rsidRPr="002B0A19" w:rsidRDefault="00687376" w:rsidP="00687376">
            <w:pPr>
              <w:rPr>
                <w:rFonts w:ascii="Arial" w:hAnsi="Arial" w:cs="Arial"/>
                <w:color w:val="000000" w:themeColor="text1"/>
              </w:rPr>
            </w:pPr>
            <w:r w:rsidRPr="00687376">
              <w:rPr>
                <w:rFonts w:cstheme="minorHAnsi"/>
              </w:rPr>
              <w:t>Final Whistle Shortbread Kit</w:t>
            </w:r>
            <w:r>
              <w:rPr>
                <w:rFonts w:cstheme="minorHAnsi"/>
              </w:rPr>
              <w:t xml:space="preserve"> </w:t>
            </w:r>
            <w:r w:rsidRPr="00687376">
              <w:rPr>
                <w:rFonts w:cstheme="minorHAnsi"/>
                <w:color w:val="E03123" w:themeColor="text2"/>
              </w:rPr>
              <w:t>Gluten</w:t>
            </w:r>
          </w:p>
        </w:tc>
      </w:tr>
    </w:tbl>
    <w:p w14:paraId="06877F69" w14:textId="01D1E0BD" w:rsidR="00143B8D" w:rsidRDefault="00116F7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B58A0F" wp14:editId="43281137">
                <wp:simplePos x="0" y="0"/>
                <wp:positionH relativeFrom="column">
                  <wp:posOffset>2640330</wp:posOffset>
                </wp:positionH>
                <wp:positionV relativeFrom="page">
                  <wp:posOffset>800100</wp:posOffset>
                </wp:positionV>
                <wp:extent cx="3552825" cy="28829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2882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70A374" w14:textId="19B21FD5" w:rsidR="00B03EFE" w:rsidRPr="00F9315D" w:rsidRDefault="00687376" w:rsidP="009A5D64">
                            <w:pPr>
                              <w:pStyle w:val="DailyMenu"/>
                            </w:pPr>
                            <w:r>
                              <w:rPr>
                                <w:rStyle w:val="Bold"/>
                              </w:rPr>
                              <w:t>Week 8</w:t>
                            </w:r>
                            <w:r w:rsidRPr="00687376">
                              <w:rPr>
                                <w:rStyle w:val="Bold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Style w:val="Bold"/>
                              </w:rPr>
                              <w:t xml:space="preserve"> June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B58A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7.9pt;margin-top:63pt;width:279.75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" filled="f" stroked="f" strokeweight=".5pt">
                <v:textbox inset="2mm,0,1mm,0">
                  <w:txbxContent>
                    <w:p w14:paraId="3E70A374" w14:textId="19B21FD5" w:rsidR="00B03EFE" w:rsidRPr="00F9315D" w:rsidRDefault="00687376" w:rsidP="009A5D64">
                      <w:pPr>
                        <w:pStyle w:val="DailyMenu"/>
                      </w:pPr>
                      <w:r>
                        <w:rPr>
                          <w:rStyle w:val="Bold"/>
                        </w:rPr>
                        <w:t>Week 8</w:t>
                      </w:r>
                      <w:r w:rsidRPr="00687376">
                        <w:rPr>
                          <w:rStyle w:val="Bold"/>
                          <w:vertAlign w:val="superscript"/>
                        </w:rPr>
                        <w:t>th</w:t>
                      </w:r>
                      <w:r>
                        <w:rPr>
                          <w:rStyle w:val="Bold"/>
                        </w:rPr>
                        <w:t xml:space="preserve"> June 2026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F9315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2F9313" wp14:editId="64B41E23">
                <wp:simplePos x="0" y="0"/>
                <wp:positionH relativeFrom="margin">
                  <wp:posOffset>3877418</wp:posOffset>
                </wp:positionH>
                <wp:positionV relativeFrom="page">
                  <wp:posOffset>5159298</wp:posOffset>
                </wp:positionV>
                <wp:extent cx="6094800" cy="388800"/>
                <wp:effectExtent l="0" t="0" r="127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4800" cy="38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9F1BF4" w14:textId="5B8C0E81" w:rsidR="00F9315D" w:rsidRPr="00404EC8" w:rsidRDefault="007571D0" w:rsidP="00F9315D">
                            <w:pPr>
                              <w:pStyle w:val="DailyMenu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Available</w:t>
                            </w:r>
                            <w:r w:rsidR="00404EC8">
                              <w:rPr>
                                <w:lang w:val="en-US"/>
                              </w:rPr>
                              <w:t xml:space="preserve"> daily</w:t>
                            </w:r>
                            <w:r>
                              <w:rPr>
                                <w:lang w:val="en-US"/>
                              </w:rPr>
                              <w:t xml:space="preserve">: </w:t>
                            </w:r>
                            <w:r w:rsidR="00116F70">
                              <w:rPr>
                                <w:lang w:val="en-US"/>
                              </w:rPr>
                              <w:t>Freshly Baked Breads, Salads, Yoghurts</w:t>
                            </w:r>
                            <w:r w:rsidR="000A6601">
                              <w:rPr>
                                <w:lang w:val="en-US"/>
                              </w:rPr>
                              <w:t xml:space="preserve"> &amp; 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44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F9313" id="Text Box 3" o:spid="_x0000_s1027" type="#_x0000_t202" style="position:absolute;margin-left:305.3pt;margin-top:406.25pt;width:479.9pt;height:30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" filled="f" stroked="f" strokeweight=".5pt">
                <v:textbox inset="4mm,0,1mm,0">
                  <w:txbxContent>
                    <w:p w14:paraId="2D9F1BF4" w14:textId="5B8C0E81" w:rsidR="00F9315D" w:rsidRPr="00404EC8" w:rsidRDefault="007571D0" w:rsidP="00F9315D">
                      <w:pPr>
                        <w:pStyle w:val="DailyMenu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Available</w:t>
                      </w:r>
                      <w:r w:rsidR="00404EC8">
                        <w:rPr>
                          <w:lang w:val="en-US"/>
                        </w:rPr>
                        <w:t xml:space="preserve"> daily</w:t>
                      </w:r>
                      <w:r>
                        <w:rPr>
                          <w:lang w:val="en-US"/>
                        </w:rPr>
                        <w:t xml:space="preserve">: </w:t>
                      </w:r>
                      <w:r w:rsidR="00116F70">
                        <w:rPr>
                          <w:lang w:val="en-US"/>
                        </w:rPr>
                        <w:t>Freshly Baked Breads, Salads, Yoghurts</w:t>
                      </w:r>
                      <w:r w:rsidR="000A6601">
                        <w:rPr>
                          <w:lang w:val="en-US"/>
                        </w:rPr>
                        <w:t xml:space="preserve"> &amp; Fruit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143B8D" w:rsidSect="00F2754C">
      <w:headerReference w:type="default" r:id="rId6"/>
      <w:pgSz w:w="16838" w:h="11906" w:orient="landscape" w:code="9"/>
      <w:pgMar w:top="2608" w:right="567" w:bottom="709" w:left="567" w:header="48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7806C" w14:textId="77777777" w:rsidR="006A735D" w:rsidRDefault="006A735D" w:rsidP="00F405E4">
      <w:r>
        <w:separator/>
      </w:r>
    </w:p>
  </w:endnote>
  <w:endnote w:type="continuationSeparator" w:id="0">
    <w:p w14:paraId="5532A668" w14:textId="77777777" w:rsidR="006A735D" w:rsidRDefault="006A735D" w:rsidP="00F4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g Semibold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g Book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9B" w:csb1="00000000"/>
  </w:font>
  <w:font w:name="Helvetica Neue">
    <w:altName w:val="Arial"/>
    <w:charset w:val="00"/>
    <w:family w:val="auto"/>
    <w:pitch w:val="variable"/>
    <w:sig w:usb0="A00002FF" w:usb1="5000205B" w:usb2="00000002" w:usb3="00000000" w:csb0="0000009F" w:csb1="00000000"/>
  </w:font>
  <w:font w:name="HelveticaNeue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A0103" w14:textId="77777777" w:rsidR="006A735D" w:rsidRDefault="006A735D" w:rsidP="00F405E4">
      <w:r>
        <w:separator/>
      </w:r>
    </w:p>
  </w:footnote>
  <w:footnote w:type="continuationSeparator" w:id="0">
    <w:p w14:paraId="3ED687EE" w14:textId="77777777" w:rsidR="006A735D" w:rsidRDefault="006A735D" w:rsidP="00F40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12384" w14:textId="07FBAE70" w:rsidR="00F405E4" w:rsidRDefault="00F151E0" w:rsidP="0057017D">
    <w:pPr>
      <w:pStyle w:val="Header"/>
    </w:pPr>
    <w:r w:rsidRPr="0057017D">
      <w:rPr>
        <w:noProof/>
      </w:rPr>
      <w:drawing>
        <wp:anchor distT="0" distB="0" distL="114300" distR="114300" simplePos="0" relativeHeight="251658240" behindDoc="1" locked="0" layoutInCell="1" allowOverlap="1" wp14:anchorId="308F7BB3" wp14:editId="0B894EC2">
          <wp:simplePos x="361950" y="457200"/>
          <wp:positionH relativeFrom="page">
            <wp:align>left</wp:align>
          </wp:positionH>
          <wp:positionV relativeFrom="page">
            <wp:align>top</wp:align>
          </wp:positionV>
          <wp:extent cx="10692000" cy="7558767"/>
          <wp:effectExtent l="0" t="0" r="0" b="4445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0" cy="7558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B1CF3">
      <w:t>Charlton Kings Infants’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1D0"/>
    <w:rsid w:val="00037065"/>
    <w:rsid w:val="00090D86"/>
    <w:rsid w:val="000A6601"/>
    <w:rsid w:val="000B1CF3"/>
    <w:rsid w:val="00116F70"/>
    <w:rsid w:val="00132518"/>
    <w:rsid w:val="001328F5"/>
    <w:rsid w:val="00143B8D"/>
    <w:rsid w:val="001C46C6"/>
    <w:rsid w:val="001C7305"/>
    <w:rsid w:val="001D7E73"/>
    <w:rsid w:val="001E3E02"/>
    <w:rsid w:val="00216366"/>
    <w:rsid w:val="002A1D38"/>
    <w:rsid w:val="002B0A19"/>
    <w:rsid w:val="002B5584"/>
    <w:rsid w:val="002D4175"/>
    <w:rsid w:val="002E5997"/>
    <w:rsid w:val="00404EC8"/>
    <w:rsid w:val="004301C7"/>
    <w:rsid w:val="00464E7D"/>
    <w:rsid w:val="004654B1"/>
    <w:rsid w:val="004B5C93"/>
    <w:rsid w:val="004C1704"/>
    <w:rsid w:val="004F090A"/>
    <w:rsid w:val="0057017D"/>
    <w:rsid w:val="00587E28"/>
    <w:rsid w:val="00687376"/>
    <w:rsid w:val="006A735D"/>
    <w:rsid w:val="00704521"/>
    <w:rsid w:val="00730FDD"/>
    <w:rsid w:val="007571D0"/>
    <w:rsid w:val="007A4A8C"/>
    <w:rsid w:val="007C3AC9"/>
    <w:rsid w:val="007D2E19"/>
    <w:rsid w:val="00850AC0"/>
    <w:rsid w:val="0085757B"/>
    <w:rsid w:val="008C444F"/>
    <w:rsid w:val="009040AC"/>
    <w:rsid w:val="009A5D64"/>
    <w:rsid w:val="00A30618"/>
    <w:rsid w:val="00AF7B1F"/>
    <w:rsid w:val="00B03EFE"/>
    <w:rsid w:val="00B1202F"/>
    <w:rsid w:val="00B13B39"/>
    <w:rsid w:val="00B36E8B"/>
    <w:rsid w:val="00B42F83"/>
    <w:rsid w:val="00B70580"/>
    <w:rsid w:val="00C323DC"/>
    <w:rsid w:val="00DE5D59"/>
    <w:rsid w:val="00E21C0F"/>
    <w:rsid w:val="00E467AC"/>
    <w:rsid w:val="00F151E0"/>
    <w:rsid w:val="00F2754C"/>
    <w:rsid w:val="00F405E4"/>
    <w:rsid w:val="00F9315D"/>
    <w:rsid w:val="00FA2F03"/>
    <w:rsid w:val="00FE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CD71A13"/>
  <w14:defaultImageDpi w14:val="32767"/>
  <w15:chartTrackingRefBased/>
  <w15:docId w15:val="{26A87626-3483-44F6-BEC7-EFA43A49C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theme="minorBidi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AC9"/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17D"/>
    <w:pPr>
      <w:tabs>
        <w:tab w:val="center" w:pos="4513"/>
        <w:tab w:val="right" w:pos="9026"/>
      </w:tabs>
      <w:ind w:left="170"/>
    </w:pPr>
    <w:rPr>
      <w:rFonts w:ascii="Stag Book" w:hAnsi="Stag Book"/>
      <w:color w:val="FFFFFF" w:themeColor="background1"/>
      <w:sz w:val="48"/>
    </w:rPr>
  </w:style>
  <w:style w:type="character" w:customStyle="1" w:styleId="HeaderChar">
    <w:name w:val="Header Char"/>
    <w:basedOn w:val="DefaultParagraphFont"/>
    <w:link w:val="Header"/>
    <w:uiPriority w:val="99"/>
    <w:rsid w:val="0057017D"/>
    <w:rPr>
      <w:rFonts w:ascii="Stag Book" w:hAnsi="Stag Book"/>
      <w:color w:val="FFFFFF" w:themeColor="background1"/>
      <w:spacing w:val="-2"/>
      <w:sz w:val="48"/>
    </w:rPr>
  </w:style>
  <w:style w:type="paragraph" w:styleId="Footer">
    <w:name w:val="footer"/>
    <w:basedOn w:val="Normal"/>
    <w:link w:val="FooterChar"/>
    <w:uiPriority w:val="99"/>
    <w:unhideWhenUsed/>
    <w:rsid w:val="00F405E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3AC9"/>
  </w:style>
  <w:style w:type="character" w:customStyle="1" w:styleId="Bold">
    <w:name w:val="Bold"/>
    <w:basedOn w:val="DefaultParagraphFont"/>
    <w:uiPriority w:val="1"/>
    <w:qFormat/>
    <w:rsid w:val="00F9315D"/>
    <w:rPr>
      <w:rFonts w:ascii="Helvetica Neue" w:hAnsi="Helvetica Neue"/>
      <w:b/>
      <w:bCs/>
      <w:color w:val="FFFFFF" w:themeColor="background1"/>
    </w:rPr>
  </w:style>
  <w:style w:type="paragraph" w:customStyle="1" w:styleId="DailyMenu">
    <w:name w:val="Daily Menu"/>
    <w:basedOn w:val="Normal"/>
    <w:qFormat/>
    <w:rsid w:val="00F9315D"/>
    <w:rPr>
      <w:color w:val="FFFFFF" w:themeColor="background1"/>
    </w:rPr>
  </w:style>
  <w:style w:type="table" w:styleId="TableGrid">
    <w:name w:val="Table Grid"/>
    <w:basedOn w:val="TableNormal"/>
    <w:uiPriority w:val="39"/>
    <w:rsid w:val="005701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lergen">
    <w:name w:val="Allergen"/>
    <w:basedOn w:val="Normal"/>
    <w:link w:val="AllergenChar"/>
    <w:uiPriority w:val="99"/>
    <w:rsid w:val="00132518"/>
    <w:pPr>
      <w:suppressAutoHyphens/>
      <w:autoSpaceDE w:val="0"/>
      <w:autoSpaceDN w:val="0"/>
      <w:adjustRightInd w:val="0"/>
      <w:textAlignment w:val="center"/>
    </w:pPr>
    <w:rPr>
      <w:rFonts w:cs="HelveticaNeue"/>
      <w:color w:val="DF3122"/>
    </w:rPr>
  </w:style>
  <w:style w:type="character" w:customStyle="1" w:styleId="AllergenChar">
    <w:name w:val="Allergen Char"/>
    <w:basedOn w:val="DefaultParagraphFont"/>
    <w:link w:val="Allergen"/>
    <w:uiPriority w:val="99"/>
    <w:rsid w:val="00B1202F"/>
    <w:rPr>
      <w:rFonts w:asciiTheme="minorHAnsi" w:hAnsiTheme="minorHAnsi" w:cs="HelveticaNeue"/>
      <w:color w:val="DF31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.jackson\AppData\Local\Microsoft\Windows\INetCache\Content.Outlook\CUOVKZXP\Harrison%20Display%20Menu%20-%20Primary%20Maintained%20School%20-%20With%20Allergen%20Info.dotx" TargetMode="External"/></Relationships>
</file>

<file path=word/theme/theme1.xml><?xml version="1.0" encoding="utf-8"?>
<a:theme xmlns:a="http://schemas.openxmlformats.org/drawingml/2006/main" name="Office Theme">
  <a:themeElements>
    <a:clrScheme name="Dusted - Harrison">
      <a:dk1>
        <a:sysClr val="windowText" lastClr="000000"/>
      </a:dk1>
      <a:lt1>
        <a:sysClr val="window" lastClr="FFFFFF"/>
      </a:lt1>
      <a:dk2>
        <a:srgbClr val="E03123"/>
      </a:dk2>
      <a:lt2>
        <a:srgbClr val="E7E6E6"/>
      </a:lt2>
      <a:accent1>
        <a:srgbClr val="BCCF00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Dusted - Harrison">
      <a:majorFont>
        <a:latin typeface="Stag Semibold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Harrison Display Menu - Primary Maintained School - With Allergen Info</Template>
  <TotalTime>9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Jackson</dc:creator>
  <cp:keywords/>
  <dc:description/>
  <cp:lastModifiedBy>Charlton Kings Infant School</cp:lastModifiedBy>
  <cp:revision>2</cp:revision>
  <cp:lastPrinted>2024-06-14T11:02:00Z</cp:lastPrinted>
  <dcterms:created xsi:type="dcterms:W3CDTF">2026-06-03T08:57:00Z</dcterms:created>
  <dcterms:modified xsi:type="dcterms:W3CDTF">2026-06-03T08:57:00Z</dcterms:modified>
</cp:coreProperties>
</file>