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1E3E02" w:rsidRPr="0057017D" w14:paraId="2CDE3910" w14:textId="77777777" w:rsidTr="002D4175">
        <w:trPr>
          <w:trHeight w:hRule="exact" w:val="170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CD3F630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A987423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AC67B6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2139AD8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280F42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4654B1" w:rsidRPr="0057017D" w14:paraId="02581B69" w14:textId="77777777" w:rsidTr="009811D5">
        <w:trPr>
          <w:trHeight w:val="1200"/>
        </w:trPr>
        <w:tc>
          <w:tcPr>
            <w:tcW w:w="3138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E25EA6B" w14:textId="4F8708EB" w:rsidR="004654B1" w:rsidRPr="001B0F5D" w:rsidRDefault="00651C04" w:rsidP="00B1202F">
            <w:r>
              <w:t>Macaroni Cheese</w:t>
            </w:r>
            <w:r w:rsidR="000278AB">
              <w:t xml:space="preserve"> </w:t>
            </w:r>
            <w:r w:rsidR="000278AB" w:rsidRPr="000278AB">
              <w:rPr>
                <w:color w:val="EE0000"/>
              </w:rPr>
              <w:t>Dairy</w:t>
            </w:r>
            <w:r w:rsidR="000278AB">
              <w:rPr>
                <w:color w:val="EE0000"/>
              </w:rPr>
              <w:t xml:space="preserve"> Gluten</w:t>
            </w:r>
            <w:r w:rsidRPr="000278AB">
              <w:rPr>
                <w:color w:val="EE0000"/>
              </w:rPr>
              <w:t xml:space="preserve"> </w:t>
            </w:r>
            <w:r>
              <w:t xml:space="preserve">and Garlic Bread </w:t>
            </w:r>
            <w:r w:rsidRPr="000278AB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0C9B405" w14:textId="2B34B573" w:rsidR="009811D5" w:rsidRPr="00D6775A" w:rsidRDefault="00651C04" w:rsidP="00B1202F">
            <w:r>
              <w:t>Beef Burrito</w:t>
            </w:r>
          </w:p>
          <w:p w14:paraId="350C1602" w14:textId="697E8799" w:rsidR="004654B1" w:rsidRPr="001B0F5D" w:rsidRDefault="00602B71" w:rsidP="00B1202F">
            <w:pPr>
              <w:rPr>
                <w:rFonts w:ascii="Arial" w:hAnsi="Arial" w:cs="Arial"/>
              </w:rPr>
            </w:pPr>
            <w:r w:rsidRPr="00D6775A">
              <w:rPr>
                <w:color w:val="E03123" w:themeColor="text2"/>
              </w:rPr>
              <w:t>Gluten</w:t>
            </w:r>
            <w:r w:rsidR="001B0F5D">
              <w:rPr>
                <w:color w:val="E03123" w:themeColor="text2"/>
              </w:rPr>
              <w:t xml:space="preserve"> </w:t>
            </w:r>
            <w:r w:rsidR="001B0F5D">
              <w:t xml:space="preserve">with </w:t>
            </w:r>
            <w:r w:rsidR="00651C04">
              <w:t>Mexican Style Corn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BB51DAC" w14:textId="229C3DEA" w:rsidR="009811D5" w:rsidRPr="00D6775A" w:rsidRDefault="00602B71" w:rsidP="00B1202F">
            <w:r w:rsidRPr="00D6775A">
              <w:t xml:space="preserve">Roast </w:t>
            </w:r>
            <w:r w:rsidR="00651C04">
              <w:t>Chicken</w:t>
            </w:r>
            <w:r w:rsidRPr="00D6775A">
              <w:t xml:space="preserve"> with Roast Potato, </w:t>
            </w:r>
            <w:r w:rsidR="00651C04">
              <w:t>Stuffing</w:t>
            </w:r>
            <w:r w:rsidRPr="00D6775A">
              <w:t xml:space="preserve"> </w:t>
            </w:r>
            <w:r w:rsidRPr="00D6775A">
              <w:rPr>
                <w:color w:val="E03123" w:themeColor="text2"/>
              </w:rPr>
              <w:t>Gluten,</w:t>
            </w:r>
            <w:r w:rsidRPr="00D6775A">
              <w:t xml:space="preserve"> </w:t>
            </w:r>
          </w:p>
          <w:p w14:paraId="5E402C3E" w14:textId="77777777" w:rsidR="004654B1" w:rsidRPr="00D6775A" w:rsidRDefault="009811D5" w:rsidP="00B1202F">
            <w:pPr>
              <w:rPr>
                <w:rFonts w:ascii="Arial" w:hAnsi="Arial" w:cs="Arial"/>
                <w:color w:val="000000" w:themeColor="text1"/>
              </w:rPr>
            </w:pPr>
            <w:r w:rsidRPr="00D6775A">
              <w:t>&amp;</w:t>
            </w:r>
            <w:r w:rsidR="00602B71" w:rsidRPr="00D6775A">
              <w:t xml:space="preserve"> Gravy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1B73FEE" w14:textId="7E6A5E61" w:rsidR="004654B1" w:rsidRPr="001B0F5D" w:rsidRDefault="00651C04" w:rsidP="00B1202F">
            <w:pPr>
              <w:rPr>
                <w:color w:val="E03123" w:themeColor="text2"/>
              </w:rPr>
            </w:pPr>
            <w:r>
              <w:t>Pork Hotdog</w:t>
            </w:r>
            <w:r w:rsidR="000278AB">
              <w:rPr>
                <w:color w:val="E03123" w:themeColor="text2"/>
              </w:rPr>
              <w:t xml:space="preserve"> </w:t>
            </w:r>
            <w:r w:rsidR="000278AB">
              <w:rPr>
                <w:color w:val="E03123" w:themeColor="text2"/>
              </w:rPr>
              <w:t>Gluten Sulphites</w:t>
            </w:r>
            <w:r>
              <w:t xml:space="preserve"> in a Bun with Various Toppings and Sauce</w:t>
            </w:r>
            <w:r w:rsidR="001B0F5D">
              <w:t xml:space="preserve"> 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1C3C10" w14:textId="431E94FA" w:rsidR="009811D5" w:rsidRPr="00D6775A" w:rsidRDefault="00602B71" w:rsidP="00B1202F">
            <w:r w:rsidRPr="00D6775A">
              <w:t>Fish</w:t>
            </w:r>
            <w:r w:rsidR="001B0F5D">
              <w:t>fingers</w:t>
            </w:r>
          </w:p>
          <w:p w14:paraId="4C393144" w14:textId="248D2D4E" w:rsidR="009811D5" w:rsidRPr="00D6775A" w:rsidRDefault="00602B71" w:rsidP="00B1202F">
            <w:r w:rsidRPr="00D6775A">
              <w:rPr>
                <w:color w:val="E03123" w:themeColor="text2"/>
              </w:rPr>
              <w:t>Fish, Glute</w:t>
            </w:r>
            <w:r w:rsidR="001B0F5D">
              <w:rPr>
                <w:color w:val="E03123" w:themeColor="text2"/>
              </w:rPr>
              <w:t>n</w:t>
            </w:r>
            <w:r w:rsidRPr="00D6775A">
              <w:t xml:space="preserve"> </w:t>
            </w:r>
          </w:p>
          <w:p w14:paraId="4923ED6C" w14:textId="77777777" w:rsidR="004654B1" w:rsidRPr="00D6775A" w:rsidRDefault="009811D5" w:rsidP="00B1202F">
            <w:pPr>
              <w:rPr>
                <w:rFonts w:ascii="Arial" w:hAnsi="Arial" w:cs="Arial"/>
                <w:color w:val="000000" w:themeColor="text1"/>
              </w:rPr>
            </w:pPr>
            <w:r w:rsidRPr="00D6775A">
              <w:t>&amp;</w:t>
            </w:r>
            <w:r w:rsidR="00602B71" w:rsidRPr="00D6775A">
              <w:t xml:space="preserve"> Oven Cooked Chips</w:t>
            </w:r>
          </w:p>
        </w:tc>
      </w:tr>
      <w:tr w:rsidR="001E3E02" w:rsidRPr="0057017D" w14:paraId="5E9A9BEA" w14:textId="77777777" w:rsidTr="00D6775A">
        <w:trPr>
          <w:trHeight w:val="1300"/>
        </w:trPr>
        <w:tc>
          <w:tcPr>
            <w:tcW w:w="3138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9203016" w14:textId="3D683C4F" w:rsidR="009811D5" w:rsidRPr="00D6775A" w:rsidRDefault="00651C04" w:rsidP="00B1202F">
            <w:r>
              <w:t>Chickpea Kofta with Pitta Bread</w:t>
            </w:r>
            <w:r w:rsidR="000278AB">
              <w:t xml:space="preserve"> </w:t>
            </w:r>
            <w:r w:rsidR="000278AB" w:rsidRPr="000278AB">
              <w:rPr>
                <w:color w:val="EE0000"/>
              </w:rPr>
              <w:t>Gluten</w:t>
            </w:r>
            <w:r>
              <w:t xml:space="preserve"> and Sauce</w:t>
            </w:r>
          </w:p>
          <w:p w14:paraId="32E18487" w14:textId="0A6DF11F" w:rsidR="001E3E02" w:rsidRPr="00D6775A" w:rsidRDefault="001E3E02" w:rsidP="00B1202F">
            <w:pPr>
              <w:rPr>
                <w:rFonts w:ascii="Arial" w:hAnsi="Arial" w:cs="Arial"/>
                <w:color w:val="E03123" w:themeColor="text2"/>
              </w:rPr>
            </w:pP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0A5F2EC" w14:textId="0C61FFEF" w:rsidR="001E3E02" w:rsidRPr="00D6775A" w:rsidRDefault="00651C04" w:rsidP="00B1202F">
            <w:pPr>
              <w:rPr>
                <w:rFonts w:ascii="Arial" w:hAnsi="Arial" w:cs="Arial"/>
              </w:rPr>
            </w:pPr>
            <w:r>
              <w:rPr>
                <w:rFonts w:cs="Arial"/>
              </w:rPr>
              <w:t xml:space="preserve">Veggie Burger in a </w:t>
            </w:r>
            <w:r w:rsidR="000278AB">
              <w:rPr>
                <w:rFonts w:cs="Arial"/>
              </w:rPr>
              <w:t xml:space="preserve">Roll </w:t>
            </w:r>
            <w:r w:rsidR="000278AB" w:rsidRPr="000278AB">
              <w:rPr>
                <w:rFonts w:cs="Arial"/>
                <w:color w:val="EE0000"/>
              </w:rPr>
              <w:t>Gluten</w:t>
            </w:r>
            <w:r w:rsidR="006C7CA8" w:rsidRPr="000278AB">
              <w:rPr>
                <w:rFonts w:cs="Arial"/>
                <w:color w:val="EE0000"/>
              </w:rPr>
              <w:t xml:space="preserve"> </w:t>
            </w:r>
            <w:r w:rsidR="006C7CA8">
              <w:rPr>
                <w:rFonts w:cs="Arial"/>
              </w:rPr>
              <w:t>and Crispy Potato Cubes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1A96FDA" w14:textId="582E6F1E" w:rsidR="001E3E02" w:rsidRPr="001B0F5D" w:rsidRDefault="001B0F5D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Quorn </w:t>
            </w:r>
            <w:r w:rsidR="00651C04">
              <w:rPr>
                <w:rFonts w:ascii="Arial" w:hAnsi="Arial" w:cs="Arial"/>
              </w:rPr>
              <w:t>Fillet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E03123" w:themeColor="text2"/>
              </w:rPr>
              <w:t xml:space="preserve">Gluten </w:t>
            </w:r>
            <w:r>
              <w:rPr>
                <w:rFonts w:ascii="Arial" w:hAnsi="Arial" w:cs="Arial"/>
              </w:rPr>
              <w:t>with Roast Potatoes</w:t>
            </w:r>
            <w:r w:rsidR="00651C04">
              <w:rPr>
                <w:rFonts w:ascii="Arial" w:hAnsi="Arial" w:cs="Arial"/>
              </w:rPr>
              <w:t>, Stuffing</w:t>
            </w:r>
            <w:r>
              <w:rPr>
                <w:rFonts w:ascii="Arial" w:hAnsi="Arial" w:cs="Arial"/>
              </w:rPr>
              <w:t xml:space="preserve"> and Gravy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7ACC991" w14:textId="283475B8" w:rsidR="001E3E02" w:rsidRPr="001B0F5D" w:rsidRDefault="00651C04" w:rsidP="00B1202F">
            <w:pPr>
              <w:rPr>
                <w:color w:val="E03123" w:themeColor="text2"/>
              </w:rPr>
            </w:pPr>
            <w:r>
              <w:t xml:space="preserve">Roasted Vegetable </w:t>
            </w:r>
            <w:proofErr w:type="spellStart"/>
            <w:r>
              <w:t>Lasange</w:t>
            </w:r>
            <w:proofErr w:type="spellEnd"/>
            <w:r w:rsidR="001B0F5D">
              <w:t xml:space="preserve"> </w:t>
            </w:r>
            <w:r w:rsidR="000278AB">
              <w:rPr>
                <w:color w:val="E03123" w:themeColor="text2"/>
              </w:rPr>
              <w:t xml:space="preserve">Gluten, Dairy </w:t>
            </w:r>
            <w:r w:rsidR="006C7CA8">
              <w:t xml:space="preserve">with Slaw </w:t>
            </w:r>
            <w:r w:rsidR="006C7CA8">
              <w:rPr>
                <w:color w:val="E03123" w:themeColor="text2"/>
              </w:rPr>
              <w:t>Egg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6B37BA0" w14:textId="41769E1B" w:rsidR="001E3E02" w:rsidRPr="001B0F5D" w:rsidRDefault="00651C04" w:rsidP="00B1202F">
            <w:r>
              <w:t>Cheese and Tomato Pinwheel</w:t>
            </w:r>
            <w:r w:rsidR="001B0F5D">
              <w:t xml:space="preserve"> </w:t>
            </w:r>
            <w:r w:rsidR="001B0F5D">
              <w:rPr>
                <w:color w:val="E03123" w:themeColor="text2"/>
              </w:rPr>
              <w:t>Gluten</w:t>
            </w:r>
            <w:r w:rsidR="000278AB">
              <w:rPr>
                <w:color w:val="E03123" w:themeColor="text2"/>
              </w:rPr>
              <w:t xml:space="preserve"> Dairy</w:t>
            </w:r>
            <w:r w:rsidR="001B0F5D">
              <w:rPr>
                <w:color w:val="E03123" w:themeColor="text2"/>
              </w:rPr>
              <w:t xml:space="preserve"> </w:t>
            </w:r>
            <w:r w:rsidR="001B0F5D">
              <w:t>and Oven Cooked Chips</w:t>
            </w:r>
          </w:p>
        </w:tc>
      </w:tr>
      <w:tr w:rsidR="001C7305" w:rsidRPr="0057017D" w14:paraId="723C1634" w14:textId="77777777" w:rsidTr="00D6775A">
        <w:trPr>
          <w:trHeight w:val="909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C5C4456" w14:textId="77777777" w:rsidR="001C7305" w:rsidRPr="00D6775A" w:rsidRDefault="00D3195C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B67966" w14:textId="77777777" w:rsidR="001C7305" w:rsidRPr="00D6775A" w:rsidRDefault="00D3195C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55C1619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8C880F8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08734D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Baked Beans</w:t>
            </w:r>
          </w:p>
        </w:tc>
      </w:tr>
      <w:tr w:rsidR="001C7305" w:rsidRPr="0057017D" w14:paraId="0259C92F" w14:textId="77777777" w:rsidTr="00D6775A">
        <w:trPr>
          <w:trHeight w:hRule="exact" w:val="1452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51E63D8" w14:textId="77FD468B" w:rsidR="001C7305" w:rsidRPr="001B0F5D" w:rsidRDefault="001B0F5D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>Jelly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9E936B9" w14:textId="3FDC4AB9" w:rsidR="009811D5" w:rsidRPr="00D6775A" w:rsidRDefault="00651C04" w:rsidP="001C7305">
            <w:r>
              <w:t>Shortbread Biscuits</w:t>
            </w:r>
          </w:p>
          <w:p w14:paraId="62E54E91" w14:textId="384266D2" w:rsidR="001C7305" w:rsidRPr="00D6775A" w:rsidRDefault="00602B71" w:rsidP="001C7305">
            <w:pPr>
              <w:rPr>
                <w:color w:val="E03123" w:themeColor="text2"/>
              </w:rPr>
            </w:pPr>
            <w:r w:rsidRPr="00D6775A">
              <w:rPr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F38A4E2" w14:textId="1E939B7C" w:rsidR="001C7305" w:rsidRPr="001B0F5D" w:rsidRDefault="00651C04" w:rsidP="001C7305">
            <w:pPr>
              <w:pStyle w:val="Allergen"/>
              <w:rPr>
                <w:color w:val="E03123" w:themeColor="text2"/>
              </w:rPr>
            </w:pPr>
            <w:r>
              <w:rPr>
                <w:color w:val="auto"/>
              </w:rPr>
              <w:t>Apricot Flapjack</w:t>
            </w:r>
            <w:r w:rsidR="001B0F5D">
              <w:rPr>
                <w:color w:val="auto"/>
              </w:rPr>
              <w:t xml:space="preserve"> </w:t>
            </w:r>
            <w:r w:rsidR="001B0F5D">
              <w:rPr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53A4F47" w14:textId="5A09C14E" w:rsidR="001C7305" w:rsidRPr="00D6775A" w:rsidRDefault="00651C04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Apple and Berry Oat </w:t>
            </w:r>
            <w:r w:rsidR="006C7CA8">
              <w:rPr>
                <w:color w:val="auto"/>
              </w:rPr>
              <w:t>B</w:t>
            </w:r>
            <w:r>
              <w:rPr>
                <w:color w:val="auto"/>
              </w:rPr>
              <w:t>ar</w:t>
            </w:r>
            <w:r w:rsidR="001B0F5D">
              <w:rPr>
                <w:color w:val="E03123" w:themeColor="text2"/>
              </w:rPr>
              <w:t xml:space="preserve"> Gluten</w:t>
            </w:r>
            <w:r w:rsidR="00602B71" w:rsidRPr="00D6775A">
              <w:rPr>
                <w:color w:val="auto"/>
              </w:rPr>
              <w:t xml:space="preserve">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9000B18" w14:textId="77777777" w:rsidR="009811D5" w:rsidRPr="00D6775A" w:rsidRDefault="00602B71" w:rsidP="001C7305">
            <w:pPr>
              <w:rPr>
                <w:color w:val="E03123" w:themeColor="text2"/>
              </w:rPr>
            </w:pPr>
            <w:r w:rsidRPr="00D6775A">
              <w:t xml:space="preserve">Selection of Whole </w:t>
            </w:r>
            <w:r w:rsidR="009811D5" w:rsidRPr="00D6775A">
              <w:t>&amp;</w:t>
            </w:r>
            <w:r w:rsidRPr="00D6775A">
              <w:t xml:space="preserve"> Cut Fruit, Yoghurt</w:t>
            </w:r>
            <w:r w:rsidRPr="00D6775A">
              <w:rPr>
                <w:color w:val="E03123" w:themeColor="text2"/>
              </w:rPr>
              <w:t xml:space="preserve"> </w:t>
            </w:r>
          </w:p>
          <w:p w14:paraId="01B66952" w14:textId="77777777" w:rsidR="009811D5" w:rsidRPr="00D6775A" w:rsidRDefault="00602B71" w:rsidP="001C7305">
            <w:r w:rsidRPr="00D6775A">
              <w:rPr>
                <w:color w:val="E03123" w:themeColor="text2"/>
              </w:rPr>
              <w:t>Dairy</w:t>
            </w:r>
            <w:r w:rsidRPr="00D6775A">
              <w:t xml:space="preserve"> </w:t>
            </w:r>
          </w:p>
          <w:p w14:paraId="4DF31AD9" w14:textId="77777777" w:rsidR="001C7305" w:rsidRPr="00D6775A" w:rsidRDefault="009811D5" w:rsidP="001C7305">
            <w:r w:rsidRPr="00D6775A">
              <w:t>&amp;</w:t>
            </w:r>
            <w:r w:rsidR="00602B71" w:rsidRPr="00D6775A">
              <w:t xml:space="preserve"> Sauce</w:t>
            </w:r>
          </w:p>
        </w:tc>
      </w:tr>
    </w:tbl>
    <w:p w14:paraId="4987CC17" w14:textId="77777777" w:rsidR="00143B8D" w:rsidRDefault="00F9315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D7B27" wp14:editId="0F5A6E1F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EFD4E" w14:textId="77777777" w:rsidR="00602B71" w:rsidRPr="00404EC8" w:rsidRDefault="00602B71" w:rsidP="00602B71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 daily: Freshly Baked Breads, Salads, Yoghurts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D7B2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" filled="f" stroked="f" strokeweight=".5pt">
                <v:textbox inset="4mm,0,1mm,0">
                  <w:txbxContent>
                    <w:p w14:paraId="386EFD4E" w14:textId="77777777" w:rsidR="00602B71" w:rsidRPr="00404EC8" w:rsidRDefault="00602B71" w:rsidP="00602B71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 daily: Freshly Baked Breads, Salads, Yoghurts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B03EF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F64EB" wp14:editId="6A0F540D">
                <wp:simplePos x="0" y="0"/>
                <wp:positionH relativeFrom="column">
                  <wp:posOffset>2639829</wp:posOffset>
                </wp:positionH>
                <wp:positionV relativeFrom="page">
                  <wp:posOffset>802105</wp:posOffset>
                </wp:positionV>
                <wp:extent cx="3553200" cy="28875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00" cy="288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B369A" w14:textId="5D38936E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 w:rsidR="00D3195C">
                              <w:rPr>
                                <w:rStyle w:val="Bold"/>
                              </w:rPr>
                              <w:t>THREE</w:t>
                            </w:r>
                            <w:r w:rsidRPr="00F9315D">
                              <w:rPr>
                                <w:rStyle w:val="Bold"/>
                              </w:rPr>
                              <w:t>:</w:t>
                            </w:r>
                            <w:r w:rsidRPr="00F9315D">
                              <w:t xml:space="preserve"> 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 xml:space="preserve">W/C 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  <w:r w:rsidR="006C7CA8" w:rsidRPr="006C7CA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 xml:space="preserve"> Mar, 13</w:t>
                            </w:r>
                            <w:r w:rsidR="006C7CA8" w:rsidRPr="006C7CA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 xml:space="preserve"> Apr, 4</w:t>
                            </w:r>
                            <w:r w:rsidR="006C7CA8" w:rsidRPr="006C7CA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 xml:space="preserve"> May, 1</w:t>
                            </w:r>
                            <w:r w:rsidR="006C7CA8" w:rsidRPr="006C7CA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 xml:space="preserve"> Jun, 22</w:t>
                            </w:r>
                            <w:r w:rsidR="006C7CA8" w:rsidRPr="006C7CA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 xml:space="preserve"> Jun, 13</w:t>
                            </w:r>
                            <w:r w:rsidR="006C7CA8" w:rsidRPr="006C7CA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6C7CA8">
                              <w:rPr>
                                <w:sz w:val="18"/>
                                <w:szCs w:val="18"/>
                              </w:rPr>
                              <w:t xml:space="preserve"> Jul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F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07.85pt;margin-top:63.15pt;width:279.8pt;height:2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" filled="f" stroked="f" strokeweight=".5pt">
                <v:textbox inset="2mm,0,1mm,0">
                  <w:txbxContent>
                    <w:p w14:paraId="490B369A" w14:textId="5D38936E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 w:rsidR="00D3195C">
                        <w:rPr>
                          <w:rStyle w:val="Bold"/>
                        </w:rPr>
                        <w:t>THREE</w:t>
                      </w:r>
                      <w:r w:rsidRPr="00F9315D">
                        <w:rPr>
                          <w:rStyle w:val="Bold"/>
                        </w:rPr>
                        <w:t>:</w:t>
                      </w:r>
                      <w:r w:rsidRPr="00F9315D">
                        <w:t xml:space="preserve"> 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 xml:space="preserve">W/C </w:t>
                      </w:r>
                      <w:r w:rsidR="006C7CA8">
                        <w:rPr>
                          <w:sz w:val="18"/>
                          <w:szCs w:val="18"/>
                        </w:rPr>
                        <w:t>9</w:t>
                      </w:r>
                      <w:r w:rsidR="006C7CA8" w:rsidRPr="006C7CA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6C7CA8">
                        <w:rPr>
                          <w:sz w:val="18"/>
                          <w:szCs w:val="18"/>
                        </w:rPr>
                        <w:t xml:space="preserve"> Mar, 13</w:t>
                      </w:r>
                      <w:r w:rsidR="006C7CA8" w:rsidRPr="006C7CA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6C7CA8">
                        <w:rPr>
                          <w:sz w:val="18"/>
                          <w:szCs w:val="18"/>
                        </w:rPr>
                        <w:t xml:space="preserve"> Apr, 4</w:t>
                      </w:r>
                      <w:r w:rsidR="006C7CA8" w:rsidRPr="006C7CA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6C7CA8">
                        <w:rPr>
                          <w:sz w:val="18"/>
                          <w:szCs w:val="18"/>
                        </w:rPr>
                        <w:t xml:space="preserve"> May, 1</w:t>
                      </w:r>
                      <w:r w:rsidR="006C7CA8" w:rsidRPr="006C7CA8">
                        <w:rPr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 w:rsidR="006C7CA8">
                        <w:rPr>
                          <w:sz w:val="18"/>
                          <w:szCs w:val="18"/>
                        </w:rPr>
                        <w:t xml:space="preserve"> Jun, 22</w:t>
                      </w:r>
                      <w:r w:rsidR="006C7CA8" w:rsidRPr="006C7CA8">
                        <w:rPr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="006C7CA8">
                        <w:rPr>
                          <w:sz w:val="18"/>
                          <w:szCs w:val="18"/>
                        </w:rPr>
                        <w:t xml:space="preserve"> Jun, 13</w:t>
                      </w:r>
                      <w:r w:rsidR="006C7CA8" w:rsidRPr="006C7CA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6C7CA8">
                        <w:rPr>
                          <w:sz w:val="18"/>
                          <w:szCs w:val="18"/>
                        </w:rPr>
                        <w:t xml:space="preserve"> Jul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B11B8" w14:textId="77777777" w:rsidR="00975DAC" w:rsidRDefault="00975DAC" w:rsidP="00F405E4">
      <w:r>
        <w:separator/>
      </w:r>
    </w:p>
  </w:endnote>
  <w:endnote w:type="continuationSeparator" w:id="0">
    <w:p w14:paraId="2FC3C9A2" w14:textId="77777777" w:rsidR="00975DAC" w:rsidRDefault="00975DAC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A0764" w14:textId="77777777" w:rsidR="00975DAC" w:rsidRDefault="00975DAC" w:rsidP="00F405E4">
      <w:r>
        <w:separator/>
      </w:r>
    </w:p>
  </w:footnote>
  <w:footnote w:type="continuationSeparator" w:id="0">
    <w:p w14:paraId="3EDE2F6D" w14:textId="77777777" w:rsidR="00975DAC" w:rsidRDefault="00975DAC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3F765" w14:textId="77777777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46AC777C" wp14:editId="61709E1F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195C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A"/>
    <w:rsid w:val="000278AB"/>
    <w:rsid w:val="000A243D"/>
    <w:rsid w:val="00132518"/>
    <w:rsid w:val="001328F5"/>
    <w:rsid w:val="00143B8D"/>
    <w:rsid w:val="00184296"/>
    <w:rsid w:val="001B0F5D"/>
    <w:rsid w:val="001C7305"/>
    <w:rsid w:val="001D69F6"/>
    <w:rsid w:val="001D7E73"/>
    <w:rsid w:val="001E3E02"/>
    <w:rsid w:val="00226A13"/>
    <w:rsid w:val="002B5584"/>
    <w:rsid w:val="002D4175"/>
    <w:rsid w:val="002E5997"/>
    <w:rsid w:val="00404EC8"/>
    <w:rsid w:val="0042498B"/>
    <w:rsid w:val="00464E7D"/>
    <w:rsid w:val="004654B1"/>
    <w:rsid w:val="0057017D"/>
    <w:rsid w:val="006013A2"/>
    <w:rsid w:val="00602B71"/>
    <w:rsid w:val="00651C04"/>
    <w:rsid w:val="006C7CA8"/>
    <w:rsid w:val="006D40B4"/>
    <w:rsid w:val="007C3AC9"/>
    <w:rsid w:val="00850AC0"/>
    <w:rsid w:val="0085757B"/>
    <w:rsid w:val="009040AC"/>
    <w:rsid w:val="00915EE1"/>
    <w:rsid w:val="00975DAC"/>
    <w:rsid w:val="009811D5"/>
    <w:rsid w:val="009A5D64"/>
    <w:rsid w:val="00AC19DC"/>
    <w:rsid w:val="00B03EFE"/>
    <w:rsid w:val="00B1202F"/>
    <w:rsid w:val="00B13B39"/>
    <w:rsid w:val="00B70580"/>
    <w:rsid w:val="00BA41AA"/>
    <w:rsid w:val="00C308DF"/>
    <w:rsid w:val="00D3195C"/>
    <w:rsid w:val="00D6775A"/>
    <w:rsid w:val="00DE5D59"/>
    <w:rsid w:val="00E467AC"/>
    <w:rsid w:val="00E741C4"/>
    <w:rsid w:val="00F151E0"/>
    <w:rsid w:val="00F2754C"/>
    <w:rsid w:val="00F405E4"/>
    <w:rsid w:val="00F91D9B"/>
    <w:rsid w:val="00F9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832CB4"/>
  <w14:defaultImageDpi w14:val="32767"/>
  <w15:chartTrackingRefBased/>
  <w15:docId w15:val="{26767AB0-8F84-4435-9F25-DA28F9B6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ton%20Kings\Documents\Allergen%20menu%20week%203%20sept%2024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Allergen menu week 3 sept 24</Template>
  <TotalTime>15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4</cp:revision>
  <dcterms:created xsi:type="dcterms:W3CDTF">2026-01-27T13:57:00Z</dcterms:created>
  <dcterms:modified xsi:type="dcterms:W3CDTF">2026-01-28T13:49:00Z</dcterms:modified>
</cp:coreProperties>
</file>