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472E6" w14:textId="77777777" w:rsidR="00F55328" w:rsidRDefault="00F55328"/>
    <w:tbl>
      <w:tblPr>
        <w:tblStyle w:val="TableGrid"/>
        <w:tblW w:w="0" w:type="auto"/>
        <w:tblBorders>
          <w:top w:val="single" w:sz="36" w:space="0" w:color="BCCF00" w:themeColor="accent1"/>
          <w:left w:val="none" w:sz="0" w:space="0" w:color="auto"/>
          <w:bottom w:val="single" w:sz="36" w:space="0" w:color="BCCF00" w:themeColor="accent1"/>
          <w:right w:val="none" w:sz="0" w:space="0" w:color="auto"/>
          <w:insideH w:val="dotted" w:sz="18" w:space="0" w:color="BCCF00" w:themeColor="accent1"/>
          <w:insideV w:val="none" w:sz="0" w:space="0" w:color="auto"/>
        </w:tblBorders>
        <w:tblCellMar>
          <w:top w:w="85" w:type="dxa"/>
          <w:bottom w:w="57" w:type="dxa"/>
        </w:tblCellMar>
        <w:tblLook w:val="04A0" w:firstRow="1" w:lastRow="0" w:firstColumn="1" w:lastColumn="0" w:noHBand="0" w:noVBand="1"/>
      </w:tblPr>
      <w:tblGrid>
        <w:gridCol w:w="3138"/>
        <w:gridCol w:w="3139"/>
        <w:gridCol w:w="3139"/>
        <w:gridCol w:w="3139"/>
        <w:gridCol w:w="3139"/>
      </w:tblGrid>
      <w:tr w:rsidR="001E3E02" w:rsidRPr="0057017D" w14:paraId="7D497E80" w14:textId="77777777" w:rsidTr="002D4175">
        <w:trPr>
          <w:trHeight w:hRule="exact" w:val="170"/>
        </w:trPr>
        <w:tc>
          <w:tcPr>
            <w:tcW w:w="3138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D956B43" w14:textId="77777777" w:rsidR="001E3E02" w:rsidRPr="0057017D" w:rsidRDefault="001E3E02" w:rsidP="00B1202F"/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840C19B" w14:textId="77777777" w:rsidR="001E3E02" w:rsidRPr="0057017D" w:rsidRDefault="001E3E02" w:rsidP="00B1202F"/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7503019" w14:textId="77777777" w:rsidR="001E3E02" w:rsidRPr="0057017D" w:rsidRDefault="001E3E02" w:rsidP="00B1202F">
            <w:pPr>
              <w:pStyle w:val="Allergen"/>
            </w:pP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A521249" w14:textId="77777777" w:rsidR="001E3E02" w:rsidRPr="001E3E02" w:rsidRDefault="001E3E02" w:rsidP="00B1202F">
            <w:pPr>
              <w:pStyle w:val="Allergen"/>
              <w:rPr>
                <w:color w:val="000000" w:themeColor="text1"/>
              </w:rPr>
            </w:pP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994673D" w14:textId="77777777" w:rsidR="001E3E02" w:rsidRPr="001E3E02" w:rsidRDefault="001E3E02" w:rsidP="00B1202F">
            <w:pPr>
              <w:pStyle w:val="Allergen"/>
              <w:rPr>
                <w:color w:val="000000" w:themeColor="text1"/>
              </w:rPr>
            </w:pPr>
          </w:p>
        </w:tc>
      </w:tr>
      <w:tr w:rsidR="004654B1" w:rsidRPr="0057017D" w14:paraId="34C3624B" w14:textId="77777777" w:rsidTr="00C1778F">
        <w:trPr>
          <w:trHeight w:val="1200"/>
        </w:trPr>
        <w:tc>
          <w:tcPr>
            <w:tcW w:w="3138" w:type="dxa"/>
            <w:tcBorders>
              <w:top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786F18F" w14:textId="57745676" w:rsidR="00C1778F" w:rsidRPr="00442EDF" w:rsidRDefault="00075162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Cheese and Bean Enchiladas </w:t>
            </w:r>
          </w:p>
          <w:p w14:paraId="6F19E47D" w14:textId="2E1A0655" w:rsidR="004654B1" w:rsidRPr="00075162" w:rsidRDefault="004835FB" w:rsidP="00B1202F">
            <w:pPr>
              <w:rPr>
                <w:rFonts w:ascii="Arial" w:hAnsi="Arial" w:cs="Arial"/>
                <w:color w:val="E03123" w:themeColor="text2"/>
              </w:rPr>
            </w:pPr>
            <w:r w:rsidRPr="00442EDF">
              <w:rPr>
                <w:rFonts w:ascii="Arial" w:hAnsi="Arial" w:cs="Arial"/>
                <w:color w:val="E03123" w:themeColor="text2"/>
              </w:rPr>
              <w:t>Gluten, Dairy</w:t>
            </w:r>
          </w:p>
        </w:tc>
        <w:tc>
          <w:tcPr>
            <w:tcW w:w="3139" w:type="dxa"/>
            <w:tcBorders>
              <w:top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F5F7C5B" w14:textId="4148C1D9" w:rsidR="00C1778F" w:rsidRPr="00442EDF" w:rsidRDefault="00075162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Chicken Curry, Rice and Garlic and Coriander Naan</w:t>
            </w:r>
          </w:p>
          <w:p w14:paraId="375BA9FC" w14:textId="1C818D70" w:rsidR="004654B1" w:rsidRPr="00442EDF" w:rsidRDefault="004835FB" w:rsidP="00B1202F">
            <w:pPr>
              <w:rPr>
                <w:rFonts w:ascii="Arial" w:hAnsi="Arial" w:cs="Arial"/>
              </w:rPr>
            </w:pPr>
            <w:r w:rsidRPr="00442EDF">
              <w:rPr>
                <w:rFonts w:ascii="Arial" w:hAnsi="Arial" w:cs="Arial"/>
                <w:color w:val="E03123" w:themeColor="text2"/>
              </w:rPr>
              <w:t>Gluten</w:t>
            </w:r>
          </w:p>
        </w:tc>
        <w:tc>
          <w:tcPr>
            <w:tcW w:w="3139" w:type="dxa"/>
            <w:tcBorders>
              <w:top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52950156" w14:textId="6B828AAA" w:rsidR="00C1778F" w:rsidRPr="00442EDF" w:rsidRDefault="00075162" w:rsidP="00B1202F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Hunters Chicken</w:t>
            </w:r>
          </w:p>
          <w:p w14:paraId="39612373" w14:textId="69411BDD" w:rsidR="00C1778F" w:rsidRPr="007C39D6" w:rsidRDefault="00075162" w:rsidP="00B1202F">
            <w:pPr>
              <w:rPr>
                <w:rFonts w:ascii="Arial" w:hAnsi="Arial" w:cs="Arial"/>
                <w:color w:val="EE0000"/>
              </w:rPr>
            </w:pPr>
            <w:r w:rsidRPr="007C39D6">
              <w:rPr>
                <w:rFonts w:ascii="Arial" w:hAnsi="Arial" w:cs="Arial"/>
                <w:color w:val="EE0000"/>
              </w:rPr>
              <w:t>Dairy</w:t>
            </w:r>
          </w:p>
          <w:p w14:paraId="5E99B922" w14:textId="3DC85B30" w:rsidR="004654B1" w:rsidRPr="00442EDF" w:rsidRDefault="00C1778F" w:rsidP="00B1202F">
            <w:pPr>
              <w:rPr>
                <w:rFonts w:ascii="Arial" w:hAnsi="Arial" w:cs="Arial"/>
                <w:color w:val="000000" w:themeColor="text1"/>
              </w:rPr>
            </w:pPr>
            <w:r w:rsidRPr="00442EDF">
              <w:rPr>
                <w:rFonts w:ascii="Arial" w:hAnsi="Arial" w:cs="Arial"/>
                <w:color w:val="000000" w:themeColor="text1"/>
              </w:rPr>
              <w:t>&amp;</w:t>
            </w:r>
            <w:r w:rsidR="004835FB" w:rsidRPr="00442EDF">
              <w:rPr>
                <w:rFonts w:ascii="Arial" w:hAnsi="Arial" w:cs="Arial"/>
                <w:color w:val="000000" w:themeColor="text1"/>
              </w:rPr>
              <w:t xml:space="preserve"> </w:t>
            </w:r>
            <w:r w:rsidR="00075162">
              <w:rPr>
                <w:rFonts w:ascii="Arial" w:hAnsi="Arial" w:cs="Arial"/>
                <w:color w:val="000000" w:themeColor="text1"/>
              </w:rPr>
              <w:t>New Potatoes</w:t>
            </w:r>
          </w:p>
        </w:tc>
        <w:tc>
          <w:tcPr>
            <w:tcW w:w="3139" w:type="dxa"/>
            <w:tcBorders>
              <w:top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D8A779B" w14:textId="064C8CAB" w:rsidR="004654B1" w:rsidRPr="00F55328" w:rsidRDefault="00075162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Pepperoni Pizza </w:t>
            </w:r>
            <w:r w:rsidRPr="007C39D6">
              <w:rPr>
                <w:rFonts w:ascii="Arial" w:hAnsi="Arial" w:cs="Arial"/>
                <w:color w:val="EE0000"/>
              </w:rPr>
              <w:t xml:space="preserve">Gluten Dairy </w:t>
            </w:r>
            <w:r>
              <w:rPr>
                <w:rFonts w:ascii="Arial" w:hAnsi="Arial" w:cs="Arial"/>
              </w:rPr>
              <w:t>and Crispy Spiced Potatoes</w:t>
            </w:r>
          </w:p>
        </w:tc>
        <w:tc>
          <w:tcPr>
            <w:tcW w:w="3139" w:type="dxa"/>
            <w:tcBorders>
              <w:top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141B3B85" w14:textId="77777777" w:rsidR="00C1778F" w:rsidRPr="00442EDF" w:rsidRDefault="004F65EC" w:rsidP="00B1202F">
            <w:pPr>
              <w:rPr>
                <w:rFonts w:ascii="Arial" w:hAnsi="Arial" w:cs="Arial"/>
                <w:color w:val="E03123" w:themeColor="text2"/>
              </w:rPr>
            </w:pPr>
            <w:r w:rsidRPr="00442EDF">
              <w:rPr>
                <w:rFonts w:ascii="Arial" w:hAnsi="Arial" w:cs="Arial"/>
              </w:rPr>
              <w:t>Fish Fingers</w:t>
            </w:r>
            <w:r w:rsidRPr="00442EDF">
              <w:rPr>
                <w:rFonts w:ascii="Arial" w:hAnsi="Arial" w:cs="Arial"/>
                <w:color w:val="E03123" w:themeColor="text2"/>
              </w:rPr>
              <w:t xml:space="preserve"> </w:t>
            </w:r>
          </w:p>
          <w:p w14:paraId="73C7185B" w14:textId="77777777" w:rsidR="00C1778F" w:rsidRPr="00442EDF" w:rsidRDefault="004F65EC" w:rsidP="00B1202F">
            <w:pPr>
              <w:rPr>
                <w:rFonts w:ascii="Arial" w:hAnsi="Arial" w:cs="Arial"/>
              </w:rPr>
            </w:pPr>
            <w:r w:rsidRPr="00442EDF">
              <w:rPr>
                <w:rFonts w:ascii="Arial" w:hAnsi="Arial" w:cs="Arial"/>
                <w:color w:val="E03123" w:themeColor="text2"/>
              </w:rPr>
              <w:t>Fish, Gluten</w:t>
            </w:r>
            <w:r w:rsidRPr="00442EDF">
              <w:rPr>
                <w:rFonts w:ascii="Arial" w:hAnsi="Arial" w:cs="Arial"/>
              </w:rPr>
              <w:t xml:space="preserve"> </w:t>
            </w:r>
          </w:p>
          <w:p w14:paraId="37FE605B" w14:textId="77777777" w:rsidR="004654B1" w:rsidRPr="00442EDF" w:rsidRDefault="00C1778F" w:rsidP="00B1202F">
            <w:pPr>
              <w:rPr>
                <w:rFonts w:ascii="Arial" w:hAnsi="Arial" w:cs="Arial"/>
              </w:rPr>
            </w:pPr>
            <w:r w:rsidRPr="00442EDF">
              <w:rPr>
                <w:rFonts w:ascii="Arial" w:hAnsi="Arial" w:cs="Arial"/>
              </w:rPr>
              <w:t xml:space="preserve">&amp; </w:t>
            </w:r>
            <w:r w:rsidR="004F65EC" w:rsidRPr="00442EDF">
              <w:rPr>
                <w:rFonts w:ascii="Arial" w:hAnsi="Arial" w:cs="Arial"/>
              </w:rPr>
              <w:t>Oven Cooked Chips</w:t>
            </w:r>
          </w:p>
        </w:tc>
      </w:tr>
      <w:tr w:rsidR="001E3E02" w:rsidRPr="0057017D" w14:paraId="4A9E566B" w14:textId="77777777" w:rsidTr="00C1778F">
        <w:trPr>
          <w:trHeight w:val="1317"/>
        </w:trPr>
        <w:tc>
          <w:tcPr>
            <w:tcW w:w="3138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59A4AB1" w14:textId="54C77CE7" w:rsidR="001E3E02" w:rsidRPr="00442EDF" w:rsidRDefault="00075162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Veggie Balls in a Tomato Sauce with Pasta Twists </w:t>
            </w:r>
            <w:r w:rsidRPr="007C39D6">
              <w:rPr>
                <w:rFonts w:ascii="Arial" w:hAnsi="Arial" w:cs="Arial"/>
                <w:color w:val="EE0000"/>
              </w:rPr>
              <w:t>Gluten</w:t>
            </w: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37B605D4" w14:textId="6FE3FF08" w:rsidR="001E3E02" w:rsidRPr="00F55328" w:rsidRDefault="00075162" w:rsidP="00B1202F">
            <w:pPr>
              <w:rPr>
                <w:rFonts w:ascii="Arial" w:hAnsi="Arial" w:cs="Arial"/>
                <w:color w:val="E03123" w:themeColor="text2"/>
              </w:rPr>
            </w:pPr>
            <w:r>
              <w:rPr>
                <w:rFonts w:ascii="Arial" w:hAnsi="Arial" w:cs="Arial"/>
              </w:rPr>
              <w:t>Tomato and Basil Pasta with Garlic Slice</w:t>
            </w:r>
            <w:r w:rsidR="00F55328">
              <w:rPr>
                <w:rFonts w:ascii="Arial" w:hAnsi="Arial" w:cs="Arial"/>
              </w:rPr>
              <w:t xml:space="preserve"> </w:t>
            </w:r>
            <w:r w:rsidR="00F55328">
              <w:rPr>
                <w:rFonts w:ascii="Arial" w:hAnsi="Arial" w:cs="Arial"/>
                <w:color w:val="E03123" w:themeColor="text2"/>
              </w:rPr>
              <w:t>Gluten</w:t>
            </w: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6DEC335" w14:textId="6FF70033" w:rsidR="001E3E02" w:rsidRPr="00F55328" w:rsidRDefault="00075162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Quorn Sausage</w:t>
            </w:r>
            <w:r w:rsidR="00F55328">
              <w:rPr>
                <w:rFonts w:ascii="Arial" w:hAnsi="Arial" w:cs="Arial"/>
              </w:rPr>
              <w:t xml:space="preserve"> </w:t>
            </w:r>
            <w:r w:rsidR="00F55328">
              <w:rPr>
                <w:rFonts w:ascii="Arial" w:hAnsi="Arial" w:cs="Arial"/>
                <w:color w:val="E03123" w:themeColor="text2"/>
              </w:rPr>
              <w:t>Gluten</w:t>
            </w:r>
            <w:r w:rsidR="00F55328">
              <w:rPr>
                <w:rFonts w:ascii="Arial" w:hAnsi="Arial" w:cs="Arial"/>
              </w:rPr>
              <w:t xml:space="preserve"> a</w:t>
            </w:r>
            <w:r>
              <w:rPr>
                <w:rFonts w:ascii="Arial" w:hAnsi="Arial" w:cs="Arial"/>
              </w:rPr>
              <w:t xml:space="preserve">nd </w:t>
            </w:r>
            <w:proofErr w:type="gramStart"/>
            <w:r>
              <w:rPr>
                <w:rFonts w:ascii="Arial" w:hAnsi="Arial" w:cs="Arial"/>
              </w:rPr>
              <w:t xml:space="preserve">New </w:t>
            </w:r>
            <w:r w:rsidR="00F55328">
              <w:rPr>
                <w:rFonts w:ascii="Arial" w:hAnsi="Arial" w:cs="Arial"/>
              </w:rPr>
              <w:t xml:space="preserve"> Potatoes</w:t>
            </w:r>
            <w:proofErr w:type="gramEnd"/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0AF3BFC5" w14:textId="55835368" w:rsidR="001E3E02" w:rsidRPr="00075162" w:rsidRDefault="00075162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Savoury Rice</w:t>
            </w: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4ECED78" w14:textId="46A02AF5" w:rsidR="00442EDF" w:rsidRDefault="00075162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Sweet Potato Pattie</w:t>
            </w:r>
          </w:p>
          <w:p w14:paraId="4410912D" w14:textId="4B541D18" w:rsidR="001E3E02" w:rsidRPr="00442EDF" w:rsidRDefault="00442EDF" w:rsidP="00B120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&amp;</w:t>
            </w:r>
            <w:r w:rsidR="004F65EC" w:rsidRPr="00442EDF">
              <w:rPr>
                <w:rFonts w:ascii="Arial" w:hAnsi="Arial" w:cs="Arial"/>
              </w:rPr>
              <w:t xml:space="preserve"> Oven Cooked Chips</w:t>
            </w:r>
          </w:p>
        </w:tc>
      </w:tr>
      <w:tr w:rsidR="001C7305" w:rsidRPr="0057017D" w14:paraId="54136D75" w14:textId="77777777" w:rsidTr="002D4175">
        <w:trPr>
          <w:trHeight w:val="907"/>
        </w:trPr>
        <w:tc>
          <w:tcPr>
            <w:tcW w:w="3138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3766365E" w14:textId="77777777" w:rsidR="001C7305" w:rsidRPr="00442EDF" w:rsidRDefault="004835FB" w:rsidP="001C7305">
            <w:pPr>
              <w:rPr>
                <w:rFonts w:ascii="Arial" w:hAnsi="Arial" w:cs="Arial"/>
              </w:rPr>
            </w:pPr>
            <w:r w:rsidRPr="00442EDF">
              <w:rPr>
                <w:rFonts w:ascii="Arial" w:hAnsi="Arial" w:cs="Arial"/>
              </w:rPr>
              <w:t>Seasonal Vegetables</w:t>
            </w: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7407269" w14:textId="77777777" w:rsidR="001C7305" w:rsidRPr="00442EDF" w:rsidRDefault="004835FB" w:rsidP="001C7305">
            <w:pPr>
              <w:rPr>
                <w:rFonts w:ascii="Arial" w:hAnsi="Arial" w:cs="Arial"/>
              </w:rPr>
            </w:pPr>
            <w:r w:rsidRPr="00442EDF">
              <w:rPr>
                <w:rFonts w:ascii="Arial" w:hAnsi="Arial" w:cs="Arial"/>
              </w:rPr>
              <w:t>Seasonal Vegetables</w:t>
            </w: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E72242D" w14:textId="594A611F" w:rsidR="00442EDF" w:rsidRPr="00442EDF" w:rsidRDefault="004F65EC" w:rsidP="001C7305">
            <w:pPr>
              <w:rPr>
                <w:rFonts w:ascii="Arial" w:hAnsi="Arial" w:cs="Arial"/>
              </w:rPr>
            </w:pPr>
            <w:r w:rsidRPr="00442EDF">
              <w:rPr>
                <w:rFonts w:ascii="Arial" w:hAnsi="Arial" w:cs="Arial"/>
              </w:rPr>
              <w:t>Seasonal Vegetables</w:t>
            </w: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BE299C1" w14:textId="77777777" w:rsidR="001C7305" w:rsidRPr="00442EDF" w:rsidRDefault="004F65EC" w:rsidP="001C7305">
            <w:pPr>
              <w:rPr>
                <w:rFonts w:ascii="Arial" w:hAnsi="Arial" w:cs="Arial"/>
              </w:rPr>
            </w:pPr>
            <w:r w:rsidRPr="00442EDF">
              <w:rPr>
                <w:rFonts w:ascii="Arial" w:hAnsi="Arial" w:cs="Arial"/>
              </w:rPr>
              <w:t>Seasonal Vegetables</w:t>
            </w:r>
          </w:p>
        </w:tc>
        <w:tc>
          <w:tcPr>
            <w:tcW w:w="3139" w:type="dxa"/>
            <w:tcBorders>
              <w:bottom w:val="nil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6F315EEC" w14:textId="77777777" w:rsidR="001C7305" w:rsidRPr="00442EDF" w:rsidRDefault="004F65EC" w:rsidP="001C7305">
            <w:pPr>
              <w:rPr>
                <w:rFonts w:ascii="Arial" w:hAnsi="Arial" w:cs="Arial"/>
              </w:rPr>
            </w:pPr>
            <w:r w:rsidRPr="00442EDF">
              <w:rPr>
                <w:rFonts w:ascii="Arial" w:hAnsi="Arial" w:cs="Arial"/>
              </w:rPr>
              <w:t>Peas</w:t>
            </w:r>
          </w:p>
        </w:tc>
      </w:tr>
      <w:tr w:rsidR="004F65EC" w:rsidRPr="0057017D" w14:paraId="486CD53C" w14:textId="77777777" w:rsidTr="00442EDF">
        <w:trPr>
          <w:trHeight w:hRule="exact" w:val="1379"/>
        </w:trPr>
        <w:tc>
          <w:tcPr>
            <w:tcW w:w="3138" w:type="dxa"/>
            <w:tcBorders>
              <w:top w:val="nil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31F72B51" w14:textId="5B0D5995" w:rsidR="004F65EC" w:rsidRPr="00075162" w:rsidRDefault="00075162" w:rsidP="004F65EC">
            <w:pPr>
              <w:pStyle w:val="Allergen"/>
              <w:rPr>
                <w:color w:val="auto"/>
              </w:rPr>
            </w:pPr>
            <w:r>
              <w:rPr>
                <w:color w:val="auto"/>
              </w:rPr>
              <w:t xml:space="preserve">Chocolate Crunch </w:t>
            </w:r>
            <w:r w:rsidRPr="007C39D6">
              <w:rPr>
                <w:color w:val="EE0000"/>
              </w:rPr>
              <w:t>Gluten</w:t>
            </w:r>
          </w:p>
        </w:tc>
        <w:tc>
          <w:tcPr>
            <w:tcW w:w="3139" w:type="dxa"/>
            <w:tcBorders>
              <w:top w:val="nil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4158809" w14:textId="0F5A0D6A" w:rsidR="004F65EC" w:rsidRPr="00075162" w:rsidRDefault="00075162" w:rsidP="004F65EC">
            <w:r>
              <w:t xml:space="preserve">Cheese </w:t>
            </w:r>
            <w:r w:rsidRPr="007C39D6">
              <w:rPr>
                <w:color w:val="EE0000"/>
              </w:rPr>
              <w:t xml:space="preserve">Dairy </w:t>
            </w:r>
            <w:r>
              <w:t xml:space="preserve">and Crackers </w:t>
            </w:r>
            <w:r w:rsidRPr="007C39D6">
              <w:rPr>
                <w:color w:val="EE0000"/>
              </w:rPr>
              <w:t>Gluten</w:t>
            </w:r>
            <w:r>
              <w:t xml:space="preserve"> with Sliced Grapes</w:t>
            </w:r>
          </w:p>
        </w:tc>
        <w:tc>
          <w:tcPr>
            <w:tcW w:w="3139" w:type="dxa"/>
            <w:tcBorders>
              <w:top w:val="nil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7910B6FB" w14:textId="2883A3B1" w:rsidR="004F65EC" w:rsidRPr="00442EDF" w:rsidRDefault="00075162" w:rsidP="004F65EC">
            <w:pPr>
              <w:pStyle w:val="Allergen"/>
              <w:rPr>
                <w:color w:val="auto"/>
              </w:rPr>
            </w:pPr>
            <w:r>
              <w:rPr>
                <w:color w:val="auto"/>
              </w:rPr>
              <w:t>Lemon and Lime Cake</w:t>
            </w:r>
          </w:p>
          <w:p w14:paraId="1148A2D0" w14:textId="72D78222" w:rsidR="004F65EC" w:rsidRPr="00F55328" w:rsidRDefault="004F65EC" w:rsidP="004F65EC">
            <w:pPr>
              <w:pStyle w:val="Allergen"/>
              <w:rPr>
                <w:color w:val="E03123" w:themeColor="text2"/>
              </w:rPr>
            </w:pPr>
            <w:r w:rsidRPr="00442EDF">
              <w:rPr>
                <w:color w:val="E03123" w:themeColor="text2"/>
              </w:rPr>
              <w:t>Glute</w:t>
            </w:r>
            <w:r w:rsidR="00F55328">
              <w:rPr>
                <w:color w:val="E03123" w:themeColor="text2"/>
              </w:rPr>
              <w:t xml:space="preserve">n, </w:t>
            </w:r>
            <w:r w:rsidR="00075162">
              <w:rPr>
                <w:color w:val="E03123" w:themeColor="text2"/>
              </w:rPr>
              <w:t>Egg</w:t>
            </w:r>
          </w:p>
        </w:tc>
        <w:tc>
          <w:tcPr>
            <w:tcW w:w="3139" w:type="dxa"/>
            <w:tcBorders>
              <w:top w:val="nil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2A9AC122" w14:textId="63111E08" w:rsidR="00C1778F" w:rsidRPr="00442EDF" w:rsidRDefault="00075162" w:rsidP="004F65EC">
            <w:pPr>
              <w:pStyle w:val="Allergen"/>
              <w:rPr>
                <w:color w:val="auto"/>
              </w:rPr>
            </w:pPr>
            <w:r>
              <w:rPr>
                <w:color w:val="auto"/>
              </w:rPr>
              <w:t>Banana Bread</w:t>
            </w:r>
          </w:p>
          <w:p w14:paraId="0DEFF857" w14:textId="0E3B37FB" w:rsidR="004F65EC" w:rsidRPr="00442EDF" w:rsidRDefault="004F65EC" w:rsidP="004F65EC">
            <w:pPr>
              <w:pStyle w:val="Allergen"/>
              <w:rPr>
                <w:color w:val="E03123" w:themeColor="text2"/>
              </w:rPr>
            </w:pPr>
            <w:r w:rsidRPr="00442EDF">
              <w:rPr>
                <w:color w:val="E03123" w:themeColor="text2"/>
              </w:rPr>
              <w:t>Gluten</w:t>
            </w:r>
            <w:r w:rsidR="00075162">
              <w:rPr>
                <w:color w:val="E03123" w:themeColor="text2"/>
              </w:rPr>
              <w:t xml:space="preserve"> Egg</w:t>
            </w:r>
          </w:p>
        </w:tc>
        <w:tc>
          <w:tcPr>
            <w:tcW w:w="3139" w:type="dxa"/>
            <w:tcBorders>
              <w:top w:val="nil"/>
              <w:bottom w:val="single" w:sz="36" w:space="0" w:color="BCCF00" w:themeColor="accent1"/>
            </w:tcBorders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14:paraId="4A16E3EB" w14:textId="77777777" w:rsidR="004F65EC" w:rsidRPr="00442EDF" w:rsidRDefault="004F65EC" w:rsidP="004F65EC">
            <w:pPr>
              <w:rPr>
                <w:rFonts w:ascii="Arial" w:hAnsi="Arial" w:cs="Arial"/>
                <w:color w:val="000000" w:themeColor="text1"/>
              </w:rPr>
            </w:pPr>
            <w:r w:rsidRPr="00442EDF">
              <w:rPr>
                <w:rFonts w:ascii="Arial" w:hAnsi="Arial" w:cs="Arial"/>
                <w:color w:val="000000" w:themeColor="text1"/>
              </w:rPr>
              <w:t xml:space="preserve">Selection of Sliced &amp; Whole Fruit, Yoghurt </w:t>
            </w:r>
          </w:p>
          <w:p w14:paraId="6B327EB1" w14:textId="77777777" w:rsidR="004F65EC" w:rsidRPr="00442EDF" w:rsidRDefault="004F65EC" w:rsidP="004F65EC">
            <w:pPr>
              <w:rPr>
                <w:rFonts w:ascii="Arial" w:hAnsi="Arial" w:cs="Arial"/>
                <w:color w:val="FF0000"/>
              </w:rPr>
            </w:pPr>
            <w:r w:rsidRPr="00442EDF">
              <w:rPr>
                <w:rFonts w:ascii="Arial" w:hAnsi="Arial" w:cs="Arial"/>
                <w:color w:val="FF0000"/>
              </w:rPr>
              <w:t>Dairy</w:t>
            </w:r>
          </w:p>
          <w:p w14:paraId="0B3341B8" w14:textId="77777777" w:rsidR="004F65EC" w:rsidRPr="00442EDF" w:rsidRDefault="004F65EC" w:rsidP="004F65EC">
            <w:r w:rsidRPr="00442EDF">
              <w:rPr>
                <w:rFonts w:ascii="Arial" w:hAnsi="Arial" w:cs="Arial"/>
                <w:color w:val="000000" w:themeColor="text1"/>
              </w:rPr>
              <w:t>&amp; Sauces</w:t>
            </w:r>
          </w:p>
        </w:tc>
      </w:tr>
    </w:tbl>
    <w:p w14:paraId="123D2AC7" w14:textId="77777777" w:rsidR="00143B8D" w:rsidRDefault="004835F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9ECED0" wp14:editId="1A70D616">
                <wp:simplePos x="0" y="0"/>
                <wp:positionH relativeFrom="column">
                  <wp:posOffset>2637155</wp:posOffset>
                </wp:positionH>
                <wp:positionV relativeFrom="page">
                  <wp:posOffset>742950</wp:posOffset>
                </wp:positionV>
                <wp:extent cx="3552825" cy="406400"/>
                <wp:effectExtent l="0" t="0" r="9525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825" cy="406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535946" w14:textId="13CBC7AA" w:rsidR="00B03EFE" w:rsidRPr="00F9315D" w:rsidRDefault="00B03EFE" w:rsidP="009A5D64">
                            <w:pPr>
                              <w:pStyle w:val="DailyMenu"/>
                            </w:pPr>
                            <w:r w:rsidRPr="00F9315D">
                              <w:rPr>
                                <w:rStyle w:val="Bold"/>
                              </w:rPr>
                              <w:t xml:space="preserve">WEEK </w:t>
                            </w:r>
                            <w:r w:rsidR="004835FB">
                              <w:rPr>
                                <w:rStyle w:val="Bold"/>
                              </w:rPr>
                              <w:t xml:space="preserve">TWO: </w:t>
                            </w:r>
                            <w:r w:rsidR="004835FB" w:rsidRPr="00C1778F">
                              <w:rPr>
                                <w:rFonts w:ascii="NimbusSans-Regular" w:hAnsi="NimbusSans-Regular" w:cs="NimbusSans-Regular"/>
                              </w:rPr>
                              <w:t xml:space="preserve">W/C </w:t>
                            </w:r>
                            <w:r w:rsidR="004B5235">
                              <w:rPr>
                                <w:rFonts w:ascii="NimbusSans-Regular" w:hAnsi="NimbusSans-Regular" w:cs="NimbusSans-Regular"/>
                              </w:rPr>
                              <w:t>2</w:t>
                            </w:r>
                            <w:r w:rsidR="004B5235" w:rsidRPr="004B5235">
                              <w:rPr>
                                <w:rFonts w:ascii="NimbusSans-Regular" w:hAnsi="NimbusSans-Regular" w:cs="NimbusSans-Regular"/>
                                <w:vertAlign w:val="superscript"/>
                              </w:rPr>
                              <w:t>nd</w:t>
                            </w:r>
                            <w:r w:rsidR="004B5235">
                              <w:rPr>
                                <w:rFonts w:ascii="NimbusSans-Regular" w:hAnsi="NimbusSans-Regular" w:cs="NimbusSans-Regular"/>
                              </w:rPr>
                              <w:t xml:space="preserve"> Mar, 23</w:t>
                            </w:r>
                            <w:r w:rsidR="004B5235" w:rsidRPr="004B5235">
                              <w:rPr>
                                <w:rFonts w:ascii="NimbusSans-Regular" w:hAnsi="NimbusSans-Regular" w:cs="NimbusSans-Regular"/>
                                <w:vertAlign w:val="superscript"/>
                              </w:rPr>
                              <w:t>rd</w:t>
                            </w:r>
                            <w:r w:rsidR="004B5235">
                              <w:rPr>
                                <w:rFonts w:ascii="NimbusSans-Regular" w:hAnsi="NimbusSans-Regular" w:cs="NimbusSans-Regular"/>
                              </w:rPr>
                              <w:t xml:space="preserve"> Mar, 27</w:t>
                            </w:r>
                            <w:r w:rsidR="004B5235" w:rsidRPr="004B5235">
                              <w:rPr>
                                <w:rFonts w:ascii="NimbusSans-Regular" w:hAnsi="NimbusSans-Regular" w:cs="NimbusSans-Regular"/>
                                <w:vertAlign w:val="superscript"/>
                              </w:rPr>
                              <w:t>th</w:t>
                            </w:r>
                            <w:r w:rsidR="004B5235">
                              <w:rPr>
                                <w:rFonts w:ascii="NimbusSans-Regular" w:hAnsi="NimbusSans-Regular" w:cs="NimbusSans-Regular"/>
                              </w:rPr>
                              <w:t xml:space="preserve"> Apr, 18</w:t>
                            </w:r>
                            <w:r w:rsidR="004B5235" w:rsidRPr="004B5235">
                              <w:rPr>
                                <w:rFonts w:ascii="NimbusSans-Regular" w:hAnsi="NimbusSans-Regular" w:cs="NimbusSans-Regular"/>
                                <w:vertAlign w:val="superscript"/>
                              </w:rPr>
                              <w:t>th</w:t>
                            </w:r>
                            <w:r w:rsidR="004B5235">
                              <w:rPr>
                                <w:rFonts w:ascii="NimbusSans-Regular" w:hAnsi="NimbusSans-Regular" w:cs="NimbusSans-Regular"/>
                              </w:rPr>
                              <w:t xml:space="preserve"> May, 16</w:t>
                            </w:r>
                            <w:r w:rsidR="004B5235" w:rsidRPr="004B5235">
                              <w:rPr>
                                <w:rFonts w:ascii="NimbusSans-Regular" w:hAnsi="NimbusSans-Regular" w:cs="NimbusSans-Regular"/>
                                <w:vertAlign w:val="superscript"/>
                              </w:rPr>
                              <w:t>th</w:t>
                            </w:r>
                            <w:r w:rsidR="004B5235">
                              <w:rPr>
                                <w:rFonts w:ascii="NimbusSans-Regular" w:hAnsi="NimbusSans-Regular" w:cs="NimbusSans-Regular"/>
                              </w:rPr>
                              <w:t xml:space="preserve"> Jun, 6</w:t>
                            </w:r>
                            <w:r w:rsidR="004B5235" w:rsidRPr="004B5235">
                              <w:rPr>
                                <w:rFonts w:ascii="NimbusSans-Regular" w:hAnsi="NimbusSans-Regular" w:cs="NimbusSans-Regular"/>
                                <w:vertAlign w:val="superscript"/>
                              </w:rPr>
                              <w:t>th</w:t>
                            </w:r>
                            <w:r w:rsidR="004B5235">
                              <w:rPr>
                                <w:rFonts w:ascii="NimbusSans-Regular" w:hAnsi="NimbusSans-Regular" w:cs="NimbusSans-Regular"/>
                              </w:rPr>
                              <w:t xml:space="preserve"> Jul</w:t>
                            </w:r>
                            <w:r w:rsidR="004835FB" w:rsidRPr="00C1778F">
                              <w:rPr>
                                <w:rFonts w:ascii="NimbusSans-Regular" w:hAnsi="NimbusSans-Regular" w:cs="NimbusSans-Regular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9ECE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7.65pt;margin-top:58.5pt;width:279.75pt;height:3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" filled="f" stroked="f" strokeweight=".5pt">
                <v:textbox inset="2mm,0,1mm,0">
                  <w:txbxContent>
                    <w:p w14:paraId="74535946" w14:textId="13CBC7AA" w:rsidR="00B03EFE" w:rsidRPr="00F9315D" w:rsidRDefault="00B03EFE" w:rsidP="009A5D64">
                      <w:pPr>
                        <w:pStyle w:val="DailyMenu"/>
                      </w:pPr>
                      <w:r w:rsidRPr="00F9315D">
                        <w:rPr>
                          <w:rStyle w:val="Bold"/>
                        </w:rPr>
                        <w:t xml:space="preserve">WEEK </w:t>
                      </w:r>
                      <w:r w:rsidR="004835FB">
                        <w:rPr>
                          <w:rStyle w:val="Bold"/>
                        </w:rPr>
                        <w:t xml:space="preserve">TWO: </w:t>
                      </w:r>
                      <w:r w:rsidR="004835FB" w:rsidRPr="00C1778F">
                        <w:rPr>
                          <w:rFonts w:ascii="NimbusSans-Regular" w:hAnsi="NimbusSans-Regular" w:cs="NimbusSans-Regular"/>
                        </w:rPr>
                        <w:t xml:space="preserve">W/C </w:t>
                      </w:r>
                      <w:r w:rsidR="004B5235">
                        <w:rPr>
                          <w:rFonts w:ascii="NimbusSans-Regular" w:hAnsi="NimbusSans-Regular" w:cs="NimbusSans-Regular"/>
                        </w:rPr>
                        <w:t>2</w:t>
                      </w:r>
                      <w:r w:rsidR="004B5235" w:rsidRPr="004B5235">
                        <w:rPr>
                          <w:rFonts w:ascii="NimbusSans-Regular" w:hAnsi="NimbusSans-Regular" w:cs="NimbusSans-Regular"/>
                          <w:vertAlign w:val="superscript"/>
                        </w:rPr>
                        <w:t>nd</w:t>
                      </w:r>
                      <w:r w:rsidR="004B5235">
                        <w:rPr>
                          <w:rFonts w:ascii="NimbusSans-Regular" w:hAnsi="NimbusSans-Regular" w:cs="NimbusSans-Regular"/>
                        </w:rPr>
                        <w:t xml:space="preserve"> Mar, 23</w:t>
                      </w:r>
                      <w:r w:rsidR="004B5235" w:rsidRPr="004B5235">
                        <w:rPr>
                          <w:rFonts w:ascii="NimbusSans-Regular" w:hAnsi="NimbusSans-Regular" w:cs="NimbusSans-Regular"/>
                          <w:vertAlign w:val="superscript"/>
                        </w:rPr>
                        <w:t>rd</w:t>
                      </w:r>
                      <w:r w:rsidR="004B5235">
                        <w:rPr>
                          <w:rFonts w:ascii="NimbusSans-Regular" w:hAnsi="NimbusSans-Regular" w:cs="NimbusSans-Regular"/>
                        </w:rPr>
                        <w:t xml:space="preserve"> Mar, 27</w:t>
                      </w:r>
                      <w:r w:rsidR="004B5235" w:rsidRPr="004B5235">
                        <w:rPr>
                          <w:rFonts w:ascii="NimbusSans-Regular" w:hAnsi="NimbusSans-Regular" w:cs="NimbusSans-Regular"/>
                          <w:vertAlign w:val="superscript"/>
                        </w:rPr>
                        <w:t>th</w:t>
                      </w:r>
                      <w:r w:rsidR="004B5235">
                        <w:rPr>
                          <w:rFonts w:ascii="NimbusSans-Regular" w:hAnsi="NimbusSans-Regular" w:cs="NimbusSans-Regular"/>
                        </w:rPr>
                        <w:t xml:space="preserve"> Apr, 18</w:t>
                      </w:r>
                      <w:r w:rsidR="004B5235" w:rsidRPr="004B5235">
                        <w:rPr>
                          <w:rFonts w:ascii="NimbusSans-Regular" w:hAnsi="NimbusSans-Regular" w:cs="NimbusSans-Regular"/>
                          <w:vertAlign w:val="superscript"/>
                        </w:rPr>
                        <w:t>th</w:t>
                      </w:r>
                      <w:r w:rsidR="004B5235">
                        <w:rPr>
                          <w:rFonts w:ascii="NimbusSans-Regular" w:hAnsi="NimbusSans-Regular" w:cs="NimbusSans-Regular"/>
                        </w:rPr>
                        <w:t xml:space="preserve"> May, 16</w:t>
                      </w:r>
                      <w:r w:rsidR="004B5235" w:rsidRPr="004B5235">
                        <w:rPr>
                          <w:rFonts w:ascii="NimbusSans-Regular" w:hAnsi="NimbusSans-Regular" w:cs="NimbusSans-Regular"/>
                          <w:vertAlign w:val="superscript"/>
                        </w:rPr>
                        <w:t>th</w:t>
                      </w:r>
                      <w:r w:rsidR="004B5235">
                        <w:rPr>
                          <w:rFonts w:ascii="NimbusSans-Regular" w:hAnsi="NimbusSans-Regular" w:cs="NimbusSans-Regular"/>
                        </w:rPr>
                        <w:t xml:space="preserve"> Jun, 6</w:t>
                      </w:r>
                      <w:r w:rsidR="004B5235" w:rsidRPr="004B5235">
                        <w:rPr>
                          <w:rFonts w:ascii="NimbusSans-Regular" w:hAnsi="NimbusSans-Regular" w:cs="NimbusSans-Regular"/>
                          <w:vertAlign w:val="superscript"/>
                        </w:rPr>
                        <w:t>th</w:t>
                      </w:r>
                      <w:r w:rsidR="004B5235">
                        <w:rPr>
                          <w:rFonts w:ascii="NimbusSans-Regular" w:hAnsi="NimbusSans-Regular" w:cs="NimbusSans-Regular"/>
                        </w:rPr>
                        <w:t xml:space="preserve"> Jul</w:t>
                      </w:r>
                      <w:r w:rsidR="004835FB" w:rsidRPr="00C1778F">
                        <w:rPr>
                          <w:rFonts w:ascii="NimbusSans-Regular" w:hAnsi="NimbusSans-Regular" w:cs="NimbusSans-Regular"/>
                        </w:rPr>
                        <w:t>.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F9315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D1B945" wp14:editId="09BD7D83">
                <wp:simplePos x="0" y="0"/>
                <wp:positionH relativeFrom="margin">
                  <wp:posOffset>3877418</wp:posOffset>
                </wp:positionH>
                <wp:positionV relativeFrom="page">
                  <wp:posOffset>5159298</wp:posOffset>
                </wp:positionV>
                <wp:extent cx="6094800" cy="388800"/>
                <wp:effectExtent l="0" t="0" r="127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4800" cy="38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30594A" w14:textId="77777777" w:rsidR="004F65EC" w:rsidRPr="00404EC8" w:rsidRDefault="004F65EC" w:rsidP="004F65EC">
                            <w:pPr>
                              <w:pStyle w:val="DailyMenu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Available daily: Freshly Baked Breads, Salads, Yoghurts &amp; Fruit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44000" tIns="0" rIns="3600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D1B945" id="Text Box 3" o:spid="_x0000_s1027" type="#_x0000_t202" style="position:absolute;margin-left:305.3pt;margin-top:406.25pt;width:479.9pt;height:30.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" filled="f" stroked="f" strokeweight=".5pt">
                <v:textbox inset="4mm,0,1mm,0">
                  <w:txbxContent>
                    <w:p w14:paraId="3530594A" w14:textId="77777777" w:rsidR="004F65EC" w:rsidRPr="00404EC8" w:rsidRDefault="004F65EC" w:rsidP="004F65EC">
                      <w:pPr>
                        <w:pStyle w:val="DailyMenu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Available daily: Freshly Baked Breads, Salads, Yoghurts &amp; Fruit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sectPr w:rsidR="00143B8D" w:rsidSect="00F2754C">
      <w:headerReference w:type="default" r:id="rId6"/>
      <w:pgSz w:w="16838" w:h="11906" w:orient="landscape" w:code="9"/>
      <w:pgMar w:top="2608" w:right="567" w:bottom="709" w:left="567" w:header="48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DC7A6" w14:textId="77777777" w:rsidR="00D85471" w:rsidRDefault="00D85471" w:rsidP="00F405E4">
      <w:r>
        <w:separator/>
      </w:r>
    </w:p>
  </w:endnote>
  <w:endnote w:type="continuationSeparator" w:id="0">
    <w:p w14:paraId="207D0AF0" w14:textId="77777777" w:rsidR="00D85471" w:rsidRDefault="00D85471" w:rsidP="00F40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ag Semibold">
    <w:altName w:val="Calibri"/>
    <w:panose1 w:val="00000000000000000000"/>
    <w:charset w:val="00"/>
    <w:family w:val="modern"/>
    <w:notTrueType/>
    <w:pitch w:val="variable"/>
    <w:sig w:usb0="00000087" w:usb1="00000000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g Book">
    <w:altName w:val="Calibri"/>
    <w:panose1 w:val="00000000000000000000"/>
    <w:charset w:val="00"/>
    <w:family w:val="modern"/>
    <w:notTrueType/>
    <w:pitch w:val="variable"/>
    <w:sig w:usb0="00000087" w:usb1="00000000" w:usb2="00000000" w:usb3="00000000" w:csb0="0000009B" w:csb1="00000000"/>
  </w:font>
  <w:font w:name="Helvetica Neue">
    <w:altName w:val="Arial"/>
    <w:charset w:val="00"/>
    <w:family w:val="auto"/>
    <w:pitch w:val="variable"/>
    <w:sig w:usb0="A00002FF" w:usb1="5000205B" w:usb2="00000002" w:usb3="00000000" w:csb0="0000009F" w:csb1="00000000"/>
  </w:font>
  <w:font w:name="HelveticaNeue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NimbusSans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54FDD3" w14:textId="77777777" w:rsidR="00D85471" w:rsidRDefault="00D85471" w:rsidP="00F405E4">
      <w:r>
        <w:separator/>
      </w:r>
    </w:p>
  </w:footnote>
  <w:footnote w:type="continuationSeparator" w:id="0">
    <w:p w14:paraId="2A50B657" w14:textId="77777777" w:rsidR="00D85471" w:rsidRDefault="00D85471" w:rsidP="00F40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36CF5" w14:textId="77777777" w:rsidR="00F405E4" w:rsidRDefault="00F151E0" w:rsidP="0057017D">
    <w:pPr>
      <w:pStyle w:val="Header"/>
    </w:pPr>
    <w:r w:rsidRPr="0057017D">
      <w:rPr>
        <w:noProof/>
      </w:rPr>
      <w:drawing>
        <wp:anchor distT="0" distB="0" distL="114300" distR="114300" simplePos="0" relativeHeight="251658240" behindDoc="1" locked="0" layoutInCell="1" allowOverlap="1" wp14:anchorId="02B75BBD" wp14:editId="4F471091">
          <wp:simplePos x="361950" y="457200"/>
          <wp:positionH relativeFrom="page">
            <wp:align>left</wp:align>
          </wp:positionH>
          <wp:positionV relativeFrom="page">
            <wp:align>top</wp:align>
          </wp:positionV>
          <wp:extent cx="10692000" cy="7558767"/>
          <wp:effectExtent l="0" t="0" r="0" b="4445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000" cy="75587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835FB">
      <w:t>Charlton Kings Infants’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EDF"/>
    <w:rsid w:val="00075162"/>
    <w:rsid w:val="00127E37"/>
    <w:rsid w:val="00132518"/>
    <w:rsid w:val="001328F5"/>
    <w:rsid w:val="00143B8D"/>
    <w:rsid w:val="001C0B92"/>
    <w:rsid w:val="001C7305"/>
    <w:rsid w:val="001D7E73"/>
    <w:rsid w:val="001E3E02"/>
    <w:rsid w:val="00277622"/>
    <w:rsid w:val="002B5584"/>
    <w:rsid w:val="002D4175"/>
    <w:rsid w:val="002E5997"/>
    <w:rsid w:val="00390C95"/>
    <w:rsid w:val="00404EC8"/>
    <w:rsid w:val="00442EDF"/>
    <w:rsid w:val="00464E7D"/>
    <w:rsid w:val="004654B1"/>
    <w:rsid w:val="004835FB"/>
    <w:rsid w:val="004B5235"/>
    <w:rsid w:val="004F65EC"/>
    <w:rsid w:val="0057017D"/>
    <w:rsid w:val="007C39D6"/>
    <w:rsid w:val="007C3AC9"/>
    <w:rsid w:val="0085073D"/>
    <w:rsid w:val="00850AC0"/>
    <w:rsid w:val="0085757B"/>
    <w:rsid w:val="009040AC"/>
    <w:rsid w:val="00930C37"/>
    <w:rsid w:val="009A5D64"/>
    <w:rsid w:val="00A0086B"/>
    <w:rsid w:val="00B03EFE"/>
    <w:rsid w:val="00B1202F"/>
    <w:rsid w:val="00B13B39"/>
    <w:rsid w:val="00B70580"/>
    <w:rsid w:val="00C1778F"/>
    <w:rsid w:val="00C308DF"/>
    <w:rsid w:val="00D82ECE"/>
    <w:rsid w:val="00D85471"/>
    <w:rsid w:val="00DE5D59"/>
    <w:rsid w:val="00E467AC"/>
    <w:rsid w:val="00EF12B8"/>
    <w:rsid w:val="00F151E0"/>
    <w:rsid w:val="00F233C6"/>
    <w:rsid w:val="00F2754C"/>
    <w:rsid w:val="00F405E4"/>
    <w:rsid w:val="00F55328"/>
    <w:rsid w:val="00F91D9B"/>
    <w:rsid w:val="00F9315D"/>
    <w:rsid w:val="00FA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DE58817"/>
  <w14:defaultImageDpi w14:val="32767"/>
  <w15:chartTrackingRefBased/>
  <w15:docId w15:val="{30EBA02B-2B8A-48D0-AB14-966CA2CAD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HAnsi" w:eastAsiaTheme="minorHAnsi" w:hAnsiTheme="majorHAnsi" w:cstheme="minorBidi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AC9"/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017D"/>
    <w:pPr>
      <w:tabs>
        <w:tab w:val="center" w:pos="4513"/>
        <w:tab w:val="right" w:pos="9026"/>
      </w:tabs>
      <w:ind w:left="170"/>
    </w:pPr>
    <w:rPr>
      <w:rFonts w:ascii="Stag Book" w:hAnsi="Stag Book"/>
      <w:color w:val="FFFFFF" w:themeColor="background1"/>
      <w:sz w:val="48"/>
    </w:rPr>
  </w:style>
  <w:style w:type="character" w:customStyle="1" w:styleId="HeaderChar">
    <w:name w:val="Header Char"/>
    <w:basedOn w:val="DefaultParagraphFont"/>
    <w:link w:val="Header"/>
    <w:uiPriority w:val="99"/>
    <w:rsid w:val="0057017D"/>
    <w:rPr>
      <w:rFonts w:ascii="Stag Book" w:hAnsi="Stag Book"/>
      <w:color w:val="FFFFFF" w:themeColor="background1"/>
      <w:spacing w:val="-2"/>
      <w:sz w:val="48"/>
    </w:rPr>
  </w:style>
  <w:style w:type="paragraph" w:styleId="Footer">
    <w:name w:val="footer"/>
    <w:basedOn w:val="Normal"/>
    <w:link w:val="FooterChar"/>
    <w:uiPriority w:val="99"/>
    <w:unhideWhenUsed/>
    <w:rsid w:val="00F405E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3AC9"/>
  </w:style>
  <w:style w:type="character" w:customStyle="1" w:styleId="Bold">
    <w:name w:val="Bold"/>
    <w:basedOn w:val="DefaultParagraphFont"/>
    <w:uiPriority w:val="1"/>
    <w:qFormat/>
    <w:rsid w:val="00F9315D"/>
    <w:rPr>
      <w:rFonts w:ascii="Helvetica Neue" w:hAnsi="Helvetica Neue"/>
      <w:b/>
      <w:bCs/>
      <w:color w:val="FFFFFF" w:themeColor="background1"/>
    </w:rPr>
  </w:style>
  <w:style w:type="paragraph" w:customStyle="1" w:styleId="DailyMenu">
    <w:name w:val="Daily Menu"/>
    <w:basedOn w:val="Normal"/>
    <w:qFormat/>
    <w:rsid w:val="00F9315D"/>
    <w:rPr>
      <w:color w:val="FFFFFF" w:themeColor="background1"/>
    </w:rPr>
  </w:style>
  <w:style w:type="table" w:styleId="TableGrid">
    <w:name w:val="Table Grid"/>
    <w:basedOn w:val="TableNormal"/>
    <w:uiPriority w:val="39"/>
    <w:rsid w:val="005701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lergen">
    <w:name w:val="Allergen"/>
    <w:basedOn w:val="Normal"/>
    <w:link w:val="AllergenChar"/>
    <w:uiPriority w:val="99"/>
    <w:rsid w:val="00132518"/>
    <w:pPr>
      <w:suppressAutoHyphens/>
      <w:autoSpaceDE w:val="0"/>
      <w:autoSpaceDN w:val="0"/>
      <w:adjustRightInd w:val="0"/>
      <w:textAlignment w:val="center"/>
    </w:pPr>
    <w:rPr>
      <w:rFonts w:cs="HelveticaNeue"/>
      <w:color w:val="DF3122"/>
    </w:rPr>
  </w:style>
  <w:style w:type="character" w:customStyle="1" w:styleId="AllergenChar">
    <w:name w:val="Allergen Char"/>
    <w:basedOn w:val="DefaultParagraphFont"/>
    <w:link w:val="Allergen"/>
    <w:uiPriority w:val="99"/>
    <w:rsid w:val="00B1202F"/>
    <w:rPr>
      <w:rFonts w:asciiTheme="minorHAnsi" w:hAnsiTheme="minorHAnsi" w:cs="HelveticaNeue"/>
      <w:color w:val="DF31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rlton%20Kings\Documents\Allergen%20menu%20week%202%20sept%2024.dotx" TargetMode="External"/></Relationships>
</file>

<file path=word/theme/theme1.xml><?xml version="1.0" encoding="utf-8"?>
<a:theme xmlns:a="http://schemas.openxmlformats.org/drawingml/2006/main" name="Office Theme">
  <a:themeElements>
    <a:clrScheme name="Dusted - Harrison">
      <a:dk1>
        <a:sysClr val="windowText" lastClr="000000"/>
      </a:dk1>
      <a:lt1>
        <a:sysClr val="window" lastClr="FFFFFF"/>
      </a:lt1>
      <a:dk2>
        <a:srgbClr val="E03123"/>
      </a:dk2>
      <a:lt2>
        <a:srgbClr val="E7E6E6"/>
      </a:lt2>
      <a:accent1>
        <a:srgbClr val="BCCF00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Dusted - Harrison">
      <a:majorFont>
        <a:latin typeface="Stag Semibold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Allergen menu week 2 sept 24</Template>
  <TotalTime>14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Jackson</dc:creator>
  <cp:keywords/>
  <dc:description/>
  <cp:lastModifiedBy>Charlton Kings Infant School</cp:lastModifiedBy>
  <cp:revision>4</cp:revision>
  <dcterms:created xsi:type="dcterms:W3CDTF">2026-01-27T13:51:00Z</dcterms:created>
  <dcterms:modified xsi:type="dcterms:W3CDTF">2026-01-28T13:47:00Z</dcterms:modified>
</cp:coreProperties>
</file>