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57E9E5DA" w14:textId="77777777" w:rsidTr="000A6601">
        <w:trPr>
          <w:trHeight w:hRule="exact" w:val="170"/>
        </w:trPr>
        <w:tc>
          <w:tcPr>
            <w:tcW w:w="3138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F970271" w14:textId="77777777" w:rsidR="001E3E02" w:rsidRPr="0057017D" w:rsidRDefault="001E3E02" w:rsidP="00B1202F"/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457002" w14:textId="77777777" w:rsidR="001E3E02" w:rsidRPr="0057017D" w:rsidRDefault="001E3E02" w:rsidP="00B1202F"/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5E6D718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3D66971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top w:val="single" w:sz="36" w:space="0" w:color="BCCF00" w:themeColor="accent1"/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397F6F4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4654B1" w:rsidRPr="0057017D" w14:paraId="5838C8F4" w14:textId="77777777" w:rsidTr="00AF7B1F">
        <w:trPr>
          <w:trHeight w:val="1200"/>
        </w:trPr>
        <w:tc>
          <w:tcPr>
            <w:tcW w:w="3138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884992C" w14:textId="77777777" w:rsidR="007571D0" w:rsidRPr="002B0A19" w:rsidRDefault="007571D0" w:rsidP="007571D0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 xml:space="preserve">Margarita Pizza </w:t>
            </w:r>
          </w:p>
          <w:p w14:paraId="6F6C0EB0" w14:textId="1F7C63EF" w:rsidR="007571D0" w:rsidRPr="002B0A19" w:rsidRDefault="007571D0" w:rsidP="007571D0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Dairy, Gluten</w:t>
            </w:r>
          </w:p>
          <w:p w14:paraId="4323B5A9" w14:textId="08019A57" w:rsidR="004654B1" w:rsidRPr="002B0A19" w:rsidRDefault="007571D0" w:rsidP="007571D0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 xml:space="preserve">&amp; </w:t>
            </w:r>
            <w:r w:rsidR="004B5C93">
              <w:rPr>
                <w:rFonts w:ascii="Arial" w:hAnsi="Arial" w:cs="Arial"/>
              </w:rPr>
              <w:t xml:space="preserve">Garlic Bread </w:t>
            </w:r>
            <w:r w:rsidR="004B5C93" w:rsidRPr="001C46C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BFCE996" w14:textId="030C4911" w:rsidR="007571D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Tuna and Sweetcorn Pasta Bake </w:t>
            </w:r>
            <w:r w:rsidRPr="001C46C6">
              <w:rPr>
                <w:rFonts w:ascii="Arial" w:hAnsi="Arial" w:cs="Arial"/>
                <w:color w:val="EE0000"/>
              </w:rPr>
              <w:t>Dairy Gluten Fish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DC635CE" w14:textId="77777777" w:rsidR="004654B1" w:rsidRPr="002B0A19" w:rsidRDefault="007571D0" w:rsidP="00B1202F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Toad in the Hole</w:t>
            </w:r>
          </w:p>
          <w:p w14:paraId="3A876449" w14:textId="4AF55D08" w:rsidR="007571D0" w:rsidRPr="00FA2F03" w:rsidRDefault="007571D0" w:rsidP="00B1202F">
            <w:pPr>
              <w:rPr>
                <w:rFonts w:ascii="Arial" w:hAnsi="Arial" w:cs="Arial"/>
                <w:color w:val="E03123" w:themeColor="text2"/>
              </w:rPr>
            </w:pPr>
            <w:r w:rsidRPr="002B0A19">
              <w:rPr>
                <w:rFonts w:ascii="Arial" w:hAnsi="Arial" w:cs="Arial"/>
                <w:color w:val="FF0000"/>
              </w:rPr>
              <w:t>Gluten, Egg</w:t>
            </w:r>
            <w:r w:rsidR="000A6601" w:rsidRPr="002B0A19">
              <w:rPr>
                <w:rFonts w:ascii="Arial" w:hAnsi="Arial" w:cs="Arial"/>
                <w:color w:val="FF0000"/>
              </w:rPr>
              <w:t>, Dairy</w:t>
            </w:r>
            <w:r w:rsidR="00FA2F03">
              <w:rPr>
                <w:rFonts w:ascii="Arial" w:hAnsi="Arial" w:cs="Arial"/>
                <w:color w:val="FF0000"/>
              </w:rPr>
              <w:t>,</w:t>
            </w:r>
            <w:r w:rsidR="00FA2F03">
              <w:rPr>
                <w:rFonts w:ascii="Arial" w:hAnsi="Arial" w:cs="Arial"/>
                <w:color w:val="E03123" w:themeColor="text2"/>
              </w:rPr>
              <w:t xml:space="preserve"> Sulphites</w:t>
            </w:r>
          </w:p>
          <w:p w14:paraId="772D75DC" w14:textId="240E3132" w:rsidR="007571D0" w:rsidRPr="002B0A19" w:rsidRDefault="007571D0" w:rsidP="00B1202F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Roast</w:t>
            </w:r>
            <w:r w:rsidR="00FA2F03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2B0A19">
              <w:rPr>
                <w:rFonts w:ascii="Arial" w:hAnsi="Arial" w:cs="Arial"/>
                <w:color w:val="000000" w:themeColor="text1"/>
              </w:rPr>
              <w:t xml:space="preserve">Potatoes </w:t>
            </w:r>
          </w:p>
          <w:p w14:paraId="409A0D7D" w14:textId="280BEA0A" w:rsidR="007571D0" w:rsidRPr="002B0A19" w:rsidRDefault="007571D0" w:rsidP="00B1202F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&amp; Gravy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C0A18C7" w14:textId="017E5C67" w:rsidR="004654B1" w:rsidRPr="002B0A19" w:rsidRDefault="00FA2F03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Beef Bolognaise with P</w:t>
            </w:r>
            <w:r w:rsidR="004B5C93">
              <w:rPr>
                <w:rFonts w:ascii="Arial" w:hAnsi="Arial" w:cs="Arial"/>
                <w:color w:val="000000" w:themeColor="text1"/>
              </w:rPr>
              <w:t>enne Pasta</w:t>
            </w:r>
          </w:p>
          <w:p w14:paraId="710440C2" w14:textId="106DE8EE" w:rsidR="00116F70" w:rsidRPr="004B5C93" w:rsidRDefault="007571D0" w:rsidP="00B1202F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 xml:space="preserve">Gluten </w:t>
            </w:r>
          </w:p>
        </w:tc>
        <w:tc>
          <w:tcPr>
            <w:tcW w:w="3139" w:type="dxa"/>
            <w:tcBorders>
              <w:top w:val="nil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3637599" w14:textId="77777777" w:rsidR="004654B1" w:rsidRPr="002B0A19" w:rsidRDefault="00116F70" w:rsidP="00B1202F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 xml:space="preserve">Fish Fingers </w:t>
            </w:r>
          </w:p>
          <w:p w14:paraId="488A3C71" w14:textId="77777777" w:rsidR="00116F70" w:rsidRPr="002B0A19" w:rsidRDefault="00116F70" w:rsidP="00B1202F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Gluten, Fish</w:t>
            </w:r>
          </w:p>
          <w:p w14:paraId="4B355633" w14:textId="3318589D" w:rsidR="00116F70" w:rsidRPr="002B0A19" w:rsidRDefault="00116F70" w:rsidP="00B1202F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>with Oven Cooked Chips</w:t>
            </w:r>
          </w:p>
        </w:tc>
      </w:tr>
      <w:tr w:rsidR="001E3E02" w:rsidRPr="0057017D" w14:paraId="6CDDE75F" w14:textId="77777777" w:rsidTr="000A6601">
        <w:trPr>
          <w:trHeight w:val="1175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5821E19" w14:textId="2E2E5AC2" w:rsidR="007571D0" w:rsidRPr="00FA2F03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Pesto Pasta</w:t>
            </w:r>
            <w:r w:rsidR="001C46C6">
              <w:rPr>
                <w:rFonts w:ascii="Arial" w:hAnsi="Arial" w:cs="Arial"/>
              </w:rPr>
              <w:t xml:space="preserve"> </w:t>
            </w:r>
            <w:r w:rsidR="001C46C6" w:rsidRPr="001C46C6">
              <w:rPr>
                <w:rFonts w:ascii="Arial" w:hAnsi="Arial" w:cs="Arial"/>
                <w:color w:val="EE0000"/>
              </w:rPr>
              <w:t>Gluten</w:t>
            </w:r>
            <w:r w:rsidRPr="001C46C6">
              <w:rPr>
                <w:rFonts w:ascii="Arial" w:hAnsi="Arial" w:cs="Arial"/>
                <w:color w:val="EE0000"/>
              </w:rPr>
              <w:t xml:space="preserve"> </w:t>
            </w:r>
            <w:r>
              <w:rPr>
                <w:rFonts w:ascii="Arial" w:hAnsi="Arial" w:cs="Arial"/>
              </w:rPr>
              <w:t xml:space="preserve">and Garlic Bread </w:t>
            </w:r>
            <w:r w:rsidRPr="001C46C6">
              <w:rPr>
                <w:rFonts w:ascii="Arial" w:hAnsi="Arial" w:cs="Arial"/>
                <w:color w:val="EE0000"/>
              </w:rPr>
              <w:t xml:space="preserve">Gluten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FD1A3" w14:textId="69E56B85" w:rsidR="007571D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Sweet and Sour Quorn</w:t>
            </w:r>
            <w:r w:rsidR="001C46C6">
              <w:rPr>
                <w:rFonts w:ascii="Arial" w:hAnsi="Arial" w:cs="Arial"/>
              </w:rPr>
              <w:t xml:space="preserve"> </w:t>
            </w:r>
            <w:r w:rsidR="001C46C6" w:rsidRPr="001C46C6">
              <w:rPr>
                <w:rFonts w:ascii="Arial" w:hAnsi="Arial" w:cs="Arial"/>
                <w:color w:val="EE0000"/>
              </w:rPr>
              <w:t>Gluten</w:t>
            </w:r>
            <w:r w:rsidRPr="001C46C6">
              <w:rPr>
                <w:rFonts w:ascii="Arial" w:hAnsi="Arial" w:cs="Arial"/>
                <w:color w:val="EE0000"/>
              </w:rPr>
              <w:t xml:space="preserve"> </w:t>
            </w:r>
            <w:r>
              <w:rPr>
                <w:rFonts w:ascii="Arial" w:hAnsi="Arial" w:cs="Arial"/>
              </w:rPr>
              <w:t>and Rice</w:t>
            </w:r>
            <w:r w:rsidR="007571D0" w:rsidRPr="002B0A19">
              <w:rPr>
                <w:rFonts w:ascii="Arial" w:hAnsi="Arial" w:cs="Arial"/>
              </w:rPr>
              <w:t xml:space="preserve"> </w:t>
            </w:r>
          </w:p>
          <w:p w14:paraId="3BC9564F" w14:textId="5BC97574" w:rsidR="001E3E02" w:rsidRPr="00FA2F03" w:rsidRDefault="001E3E02" w:rsidP="00B1202F">
            <w:pPr>
              <w:rPr>
                <w:rFonts w:ascii="Arial" w:hAnsi="Arial" w:cs="Arial"/>
                <w:color w:val="E03123" w:themeColor="text2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A3DCDA9" w14:textId="2653ACD8" w:rsidR="007571D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Cauliflower and Broccoli Cheese Tart</w:t>
            </w:r>
            <w:r w:rsidR="001C46C6">
              <w:rPr>
                <w:rFonts w:ascii="Arial" w:hAnsi="Arial" w:cs="Arial"/>
              </w:rPr>
              <w:t xml:space="preserve"> </w:t>
            </w:r>
            <w:r w:rsidR="001C46C6" w:rsidRPr="001C46C6">
              <w:rPr>
                <w:rFonts w:ascii="Arial" w:hAnsi="Arial" w:cs="Arial"/>
                <w:color w:val="EE0000"/>
              </w:rPr>
              <w:t>Dairy Gluten</w:t>
            </w:r>
            <w:r w:rsidRPr="001C46C6">
              <w:rPr>
                <w:rFonts w:ascii="Arial" w:hAnsi="Arial" w:cs="Arial"/>
                <w:color w:val="EE0000"/>
              </w:rPr>
              <w:t xml:space="preserve"> </w:t>
            </w:r>
            <w:r>
              <w:rPr>
                <w:rFonts w:ascii="Arial" w:hAnsi="Arial" w:cs="Arial"/>
              </w:rPr>
              <w:t>and Roast Potatoes</w:t>
            </w:r>
          </w:p>
          <w:p w14:paraId="3600FB80" w14:textId="215ABB9D" w:rsidR="007571D0" w:rsidRPr="002B0A19" w:rsidRDefault="007571D0" w:rsidP="00B1202F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EBD3F6E" w14:textId="40A5D744" w:rsidR="00116F70" w:rsidRPr="002B0A19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Stuffed Peppers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981BFF9" w14:textId="0A0CEBE0" w:rsidR="00116F70" w:rsidRPr="00FA2F03" w:rsidRDefault="004B5C93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Veggie Fingers </w:t>
            </w:r>
            <w:r w:rsidRPr="001C46C6">
              <w:rPr>
                <w:rFonts w:ascii="Arial" w:hAnsi="Arial" w:cs="Arial"/>
                <w:color w:val="EE0000"/>
              </w:rPr>
              <w:t>Gluten</w:t>
            </w:r>
          </w:p>
          <w:p w14:paraId="1D374850" w14:textId="17F1125D" w:rsidR="00116F70" w:rsidRPr="002B0A19" w:rsidRDefault="00116F70" w:rsidP="00B1202F">
            <w:pPr>
              <w:rPr>
                <w:rFonts w:ascii="Arial" w:hAnsi="Arial" w:cs="Arial"/>
              </w:rPr>
            </w:pPr>
            <w:r w:rsidRPr="002B0A19">
              <w:rPr>
                <w:rFonts w:ascii="Arial" w:hAnsi="Arial" w:cs="Arial"/>
              </w:rPr>
              <w:t>with Oven Cooked Chips</w:t>
            </w:r>
          </w:p>
        </w:tc>
      </w:tr>
      <w:tr w:rsidR="004654B1" w:rsidRPr="0057017D" w14:paraId="372BEC4E" w14:textId="77777777" w:rsidTr="000A6601">
        <w:trPr>
          <w:trHeight w:val="1021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8021E33" w14:textId="19B44A9A" w:rsidR="004654B1" w:rsidRPr="002B0A19" w:rsidRDefault="00116F70" w:rsidP="001C7305">
            <w:pPr>
              <w:pStyle w:val="Allergen"/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44D5994" w14:textId="71B1D0D4" w:rsidR="007571D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724E71" w14:textId="3105CEB3" w:rsidR="004654B1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38306D" w14:textId="79490BC2" w:rsidR="00116F7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8A6843D" w14:textId="7624313D" w:rsidR="00116F70" w:rsidRPr="002B0A19" w:rsidRDefault="00116F70" w:rsidP="001C7305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Baked Beans</w:t>
            </w:r>
          </w:p>
        </w:tc>
      </w:tr>
      <w:tr w:rsidR="00116F70" w:rsidRPr="0057017D" w14:paraId="6EE342DE" w14:textId="77777777" w:rsidTr="000A6601">
        <w:trPr>
          <w:trHeight w:val="1320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791B140" w14:textId="60DBF249" w:rsidR="00116F70" w:rsidRPr="00FA2F03" w:rsidRDefault="004B5C93" w:rsidP="00116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Ice Cream</w:t>
            </w:r>
            <w:r w:rsidR="00FA2F03">
              <w:rPr>
                <w:rFonts w:ascii="Arial" w:hAnsi="Arial" w:cs="Arial"/>
              </w:rPr>
              <w:t xml:space="preserve"> </w:t>
            </w:r>
            <w:r w:rsidR="00FA2F03">
              <w:rPr>
                <w:rFonts w:ascii="Arial" w:hAnsi="Arial" w:cs="Arial"/>
                <w:color w:val="EE0000"/>
              </w:rPr>
              <w:t xml:space="preserve">Dairy,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2997E4D" w14:textId="71256412" w:rsidR="00116F70" w:rsidRPr="002B0A19" w:rsidRDefault="004B5C93" w:rsidP="00116F7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Jelly</w:t>
            </w:r>
          </w:p>
          <w:p w14:paraId="1B49BDCB" w14:textId="56D201C4" w:rsidR="00116F70" w:rsidRPr="00FA2F03" w:rsidRDefault="00116F70" w:rsidP="00116F70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702CA8B" w14:textId="073D2009" w:rsidR="004B5C93" w:rsidRPr="004B5C93" w:rsidRDefault="004B5C93" w:rsidP="004B5C93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Beetroot Brownie </w:t>
            </w:r>
            <w:r w:rsidRPr="001C46C6">
              <w:rPr>
                <w:rFonts w:ascii="Arial" w:hAnsi="Arial" w:cs="Arial"/>
                <w:color w:val="EE0000"/>
              </w:rPr>
              <w:t>Egg 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121205F" w14:textId="3E7DA717" w:rsidR="00116F70" w:rsidRPr="004B5C93" w:rsidRDefault="004B5C93" w:rsidP="00116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 and Crackers</w:t>
            </w:r>
            <w:r w:rsidRPr="001C46C6">
              <w:rPr>
                <w:rFonts w:ascii="Arial" w:hAnsi="Arial" w:cs="Arial"/>
                <w:color w:val="EE0000"/>
              </w:rPr>
              <w:t xml:space="preserve"> Dairy Gluten</w:t>
            </w:r>
            <w:r>
              <w:rPr>
                <w:rFonts w:ascii="Arial" w:hAnsi="Arial" w:cs="Arial"/>
              </w:rPr>
              <w:t xml:space="preserve"> with Sliced Grapes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21B1270" w14:textId="77777777" w:rsidR="00116F70" w:rsidRPr="002B0A19" w:rsidRDefault="00116F70" w:rsidP="00116F70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339EFFCC" w14:textId="77777777" w:rsidR="00116F70" w:rsidRPr="002B0A19" w:rsidRDefault="00116F70" w:rsidP="00116F70">
            <w:pPr>
              <w:rPr>
                <w:rFonts w:ascii="Arial" w:hAnsi="Arial" w:cs="Arial"/>
                <w:color w:val="FF0000"/>
              </w:rPr>
            </w:pPr>
            <w:r w:rsidRPr="002B0A19">
              <w:rPr>
                <w:rFonts w:ascii="Arial" w:hAnsi="Arial" w:cs="Arial"/>
                <w:color w:val="FF0000"/>
              </w:rPr>
              <w:t>Dairy</w:t>
            </w:r>
          </w:p>
          <w:p w14:paraId="2EE3A951" w14:textId="00901F21" w:rsidR="00AF7B1F" w:rsidRPr="002B0A19" w:rsidRDefault="00116F70" w:rsidP="00116F70">
            <w:pPr>
              <w:rPr>
                <w:rFonts w:ascii="Arial" w:hAnsi="Arial" w:cs="Arial"/>
                <w:color w:val="000000" w:themeColor="text1"/>
              </w:rPr>
            </w:pPr>
            <w:r w:rsidRPr="002B0A19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</w:tr>
    </w:tbl>
    <w:p w14:paraId="06877F69" w14:textId="01D1E0BD" w:rsidR="00143B8D" w:rsidRDefault="00116F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58A0F" wp14:editId="43281137">
                <wp:simplePos x="0" y="0"/>
                <wp:positionH relativeFrom="column">
                  <wp:posOffset>2640330</wp:posOffset>
                </wp:positionH>
                <wp:positionV relativeFrom="page">
                  <wp:posOffset>800100</wp:posOffset>
                </wp:positionV>
                <wp:extent cx="3552825" cy="28829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288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70A374" w14:textId="3A0C4F01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>WEEK ONE:</w:t>
                            </w:r>
                            <w:r w:rsidRPr="00F9315D">
                              <w:t xml:space="preserve"> </w:t>
                            </w:r>
                            <w:r w:rsidR="00116F70" w:rsidRPr="00116F70">
                              <w:t xml:space="preserve">W/C </w:t>
                            </w:r>
                            <w:r w:rsidR="004301C7">
                              <w:t>23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rd</w:t>
                            </w:r>
                            <w:r w:rsidR="004301C7">
                              <w:t xml:space="preserve"> Feb, 16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th</w:t>
                            </w:r>
                            <w:r w:rsidR="004301C7">
                              <w:t xml:space="preserve"> Mar, 20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th</w:t>
                            </w:r>
                            <w:r w:rsidR="004301C7">
                              <w:t xml:space="preserve"> Apr, 11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th</w:t>
                            </w:r>
                            <w:r w:rsidR="004301C7">
                              <w:t xml:space="preserve"> May, 8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th</w:t>
                            </w:r>
                            <w:r w:rsidR="004301C7">
                              <w:t xml:space="preserve"> Jun, 29</w:t>
                            </w:r>
                            <w:r w:rsidR="004301C7" w:rsidRPr="004301C7">
                              <w:rPr>
                                <w:vertAlign w:val="superscript"/>
                              </w:rPr>
                              <w:t>th</w:t>
                            </w:r>
                            <w:r w:rsidR="004301C7">
                              <w:t xml:space="preserve"> Jun.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58A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9pt;margin-top:63pt;width:279.7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" filled="f" stroked="f" strokeweight=".5pt">
                <v:textbox inset="2mm,0,1mm,0">
                  <w:txbxContent>
                    <w:p w14:paraId="3E70A374" w14:textId="3A0C4F01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>WEEK ONE:</w:t>
                      </w:r>
                      <w:r w:rsidRPr="00F9315D">
                        <w:t xml:space="preserve"> </w:t>
                      </w:r>
                      <w:r w:rsidR="00116F70" w:rsidRPr="00116F70">
                        <w:t xml:space="preserve">W/C </w:t>
                      </w:r>
                      <w:r w:rsidR="004301C7">
                        <w:t>23</w:t>
                      </w:r>
                      <w:r w:rsidR="004301C7" w:rsidRPr="004301C7">
                        <w:rPr>
                          <w:vertAlign w:val="superscript"/>
                        </w:rPr>
                        <w:t>rd</w:t>
                      </w:r>
                      <w:r w:rsidR="004301C7">
                        <w:t xml:space="preserve"> Feb, 16</w:t>
                      </w:r>
                      <w:r w:rsidR="004301C7" w:rsidRPr="004301C7">
                        <w:rPr>
                          <w:vertAlign w:val="superscript"/>
                        </w:rPr>
                        <w:t>th</w:t>
                      </w:r>
                      <w:r w:rsidR="004301C7">
                        <w:t xml:space="preserve"> Mar, 20</w:t>
                      </w:r>
                      <w:r w:rsidR="004301C7" w:rsidRPr="004301C7">
                        <w:rPr>
                          <w:vertAlign w:val="superscript"/>
                        </w:rPr>
                        <w:t>th</w:t>
                      </w:r>
                      <w:r w:rsidR="004301C7">
                        <w:t xml:space="preserve"> Apr, 11</w:t>
                      </w:r>
                      <w:r w:rsidR="004301C7" w:rsidRPr="004301C7">
                        <w:rPr>
                          <w:vertAlign w:val="superscript"/>
                        </w:rPr>
                        <w:t>th</w:t>
                      </w:r>
                      <w:r w:rsidR="004301C7">
                        <w:t xml:space="preserve"> May, 8</w:t>
                      </w:r>
                      <w:r w:rsidR="004301C7" w:rsidRPr="004301C7">
                        <w:rPr>
                          <w:vertAlign w:val="superscript"/>
                        </w:rPr>
                        <w:t>th</w:t>
                      </w:r>
                      <w:r w:rsidR="004301C7">
                        <w:t xml:space="preserve"> Jun, 29</w:t>
                      </w:r>
                      <w:r w:rsidR="004301C7" w:rsidRPr="004301C7">
                        <w:rPr>
                          <w:vertAlign w:val="superscript"/>
                        </w:rPr>
                        <w:t>th</w:t>
                      </w:r>
                      <w:r w:rsidR="004301C7">
                        <w:t xml:space="preserve"> Jun.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2F9313" wp14:editId="64B41E2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F1BF4" w14:textId="5B8C0E81" w:rsidR="00F9315D" w:rsidRPr="00404EC8" w:rsidRDefault="007571D0" w:rsidP="00F9315D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</w:t>
                            </w:r>
                            <w:r w:rsidR="00404EC8">
                              <w:rPr>
                                <w:lang w:val="en-US"/>
                              </w:rPr>
                              <w:t xml:space="preserve"> daily</w:t>
                            </w:r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  <w:r w:rsidR="00116F70">
                              <w:rPr>
                                <w:lang w:val="en-US"/>
                              </w:rPr>
                              <w:t>Freshly Baked Breads, Salads, Yoghurts</w:t>
                            </w:r>
                            <w:r w:rsidR="000A6601">
                              <w:rPr>
                                <w:lang w:val="en-US"/>
                              </w:rPr>
                              <w:t xml:space="preserve">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F9313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2D9F1BF4" w14:textId="5B8C0E81" w:rsidR="00F9315D" w:rsidRPr="00404EC8" w:rsidRDefault="007571D0" w:rsidP="00F9315D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</w:t>
                      </w:r>
                      <w:r w:rsidR="00404EC8">
                        <w:rPr>
                          <w:lang w:val="en-US"/>
                        </w:rPr>
                        <w:t xml:space="preserve"> daily</w:t>
                      </w:r>
                      <w:r>
                        <w:rPr>
                          <w:lang w:val="en-US"/>
                        </w:rPr>
                        <w:t xml:space="preserve">: </w:t>
                      </w:r>
                      <w:r w:rsidR="00116F70">
                        <w:rPr>
                          <w:lang w:val="en-US"/>
                        </w:rPr>
                        <w:t>Freshly Baked Breads, Salads, Yoghurts</w:t>
                      </w:r>
                      <w:r w:rsidR="000A6601">
                        <w:rPr>
                          <w:lang w:val="en-US"/>
                        </w:rPr>
                        <w:t xml:space="preserve">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D4CDB" w14:textId="77777777" w:rsidR="00216366" w:rsidRDefault="00216366" w:rsidP="00F405E4">
      <w:r>
        <w:separator/>
      </w:r>
    </w:p>
  </w:endnote>
  <w:endnote w:type="continuationSeparator" w:id="0">
    <w:p w14:paraId="2BB47AE2" w14:textId="77777777" w:rsidR="00216366" w:rsidRDefault="00216366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D6D2" w14:textId="77777777" w:rsidR="00216366" w:rsidRDefault="00216366" w:rsidP="00F405E4">
      <w:r>
        <w:separator/>
      </w:r>
    </w:p>
  </w:footnote>
  <w:footnote w:type="continuationSeparator" w:id="0">
    <w:p w14:paraId="4E6EAB66" w14:textId="77777777" w:rsidR="00216366" w:rsidRDefault="00216366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12384" w14:textId="07FBAE70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308F7BB3" wp14:editId="0B894EC2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1CF3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D0"/>
    <w:rsid w:val="00037065"/>
    <w:rsid w:val="00090D86"/>
    <w:rsid w:val="000A6601"/>
    <w:rsid w:val="000B1CF3"/>
    <w:rsid w:val="00116F70"/>
    <w:rsid w:val="00132518"/>
    <w:rsid w:val="001328F5"/>
    <w:rsid w:val="00143B8D"/>
    <w:rsid w:val="001C46C6"/>
    <w:rsid w:val="001C7305"/>
    <w:rsid w:val="001D7E73"/>
    <w:rsid w:val="001E3E02"/>
    <w:rsid w:val="00216366"/>
    <w:rsid w:val="002A1D38"/>
    <w:rsid w:val="002B0A19"/>
    <w:rsid w:val="002B5584"/>
    <w:rsid w:val="002D4175"/>
    <w:rsid w:val="002E5997"/>
    <w:rsid w:val="00404EC8"/>
    <w:rsid w:val="004301C7"/>
    <w:rsid w:val="00464E7D"/>
    <w:rsid w:val="004654B1"/>
    <w:rsid w:val="004B5C93"/>
    <w:rsid w:val="004C1704"/>
    <w:rsid w:val="004F090A"/>
    <w:rsid w:val="0057017D"/>
    <w:rsid w:val="00587E28"/>
    <w:rsid w:val="00704521"/>
    <w:rsid w:val="00730FDD"/>
    <w:rsid w:val="007571D0"/>
    <w:rsid w:val="007C3AC9"/>
    <w:rsid w:val="007D2E19"/>
    <w:rsid w:val="00850AC0"/>
    <w:rsid w:val="0085757B"/>
    <w:rsid w:val="008C444F"/>
    <w:rsid w:val="009040AC"/>
    <w:rsid w:val="009A5D64"/>
    <w:rsid w:val="00A30618"/>
    <w:rsid w:val="00AF7B1F"/>
    <w:rsid w:val="00B03EFE"/>
    <w:rsid w:val="00B1202F"/>
    <w:rsid w:val="00B13B39"/>
    <w:rsid w:val="00B36E8B"/>
    <w:rsid w:val="00B42F83"/>
    <w:rsid w:val="00B70580"/>
    <w:rsid w:val="00C323DC"/>
    <w:rsid w:val="00DE5D59"/>
    <w:rsid w:val="00E21C0F"/>
    <w:rsid w:val="00E467AC"/>
    <w:rsid w:val="00F151E0"/>
    <w:rsid w:val="00F2754C"/>
    <w:rsid w:val="00F405E4"/>
    <w:rsid w:val="00F9315D"/>
    <w:rsid w:val="00FA2F0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D71A13"/>
  <w14:defaultImageDpi w14:val="32767"/>
  <w15:chartTrackingRefBased/>
  <w15:docId w15:val="{26A87626-3483-44F6-BEC7-EFA43A4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.jackson\AppData\Local\Microsoft\Windows\INetCache\Content.Outlook\CUOVKZXP\Harrison%20Display%20Menu%20-%20Primary%20Maintained%20School%20-%20With%20Allergen%20Info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Harrison Display Menu - Primary Maintained School - With Allergen Info</Template>
  <TotalTime>12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4</cp:revision>
  <cp:lastPrinted>2024-06-14T11:02:00Z</cp:lastPrinted>
  <dcterms:created xsi:type="dcterms:W3CDTF">2026-01-27T13:34:00Z</dcterms:created>
  <dcterms:modified xsi:type="dcterms:W3CDTF">2026-01-28T13:45:00Z</dcterms:modified>
</cp:coreProperties>
</file>