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single" w:sz="36" w:space="0" w:color="BCCF00" w:themeColor="accent1"/>
          <w:left w:val="none" w:sz="0" w:space="0" w:color="auto"/>
          <w:bottom w:val="single" w:sz="36" w:space="0" w:color="BCCF00" w:themeColor="accent1"/>
          <w:right w:val="none" w:sz="0" w:space="0" w:color="auto"/>
          <w:insideH w:val="dotted" w:sz="18" w:space="0" w:color="BCCF00" w:themeColor="accent1"/>
          <w:insideV w:val="none" w:sz="0" w:space="0" w:color="auto"/>
        </w:tblBorders>
        <w:tblCellMar>
          <w:top w:w="85" w:type="dxa"/>
          <w:bottom w:w="57" w:type="dxa"/>
        </w:tblCellMar>
        <w:tblLook w:val="04A0" w:firstRow="1" w:lastRow="0" w:firstColumn="1" w:lastColumn="0" w:noHBand="0" w:noVBand="1"/>
      </w:tblPr>
      <w:tblGrid>
        <w:gridCol w:w="3138"/>
        <w:gridCol w:w="3139"/>
        <w:gridCol w:w="3139"/>
        <w:gridCol w:w="3139"/>
        <w:gridCol w:w="3139"/>
      </w:tblGrid>
      <w:tr w:rsidR="001E3E02" w:rsidRPr="0057017D" w14:paraId="2CDE3910" w14:textId="77777777" w:rsidTr="002D4175">
        <w:trPr>
          <w:trHeight w:hRule="exact" w:val="170"/>
        </w:trPr>
        <w:tc>
          <w:tcPr>
            <w:tcW w:w="3138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CD3F630" w14:textId="77777777" w:rsidR="001E3E02" w:rsidRPr="0057017D" w:rsidRDefault="001E3E02" w:rsidP="00B1202F"/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A987423" w14:textId="77777777" w:rsidR="001E3E02" w:rsidRPr="0057017D" w:rsidRDefault="001E3E02" w:rsidP="00B1202F"/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5AC67B6" w14:textId="77777777" w:rsidR="001E3E02" w:rsidRPr="0057017D" w:rsidRDefault="001E3E02" w:rsidP="00B1202F">
            <w:pPr>
              <w:pStyle w:val="Allergen"/>
            </w:pP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2139AD8" w14:textId="77777777" w:rsidR="001E3E02" w:rsidRPr="001E3E02" w:rsidRDefault="001E3E02" w:rsidP="00B1202F">
            <w:pPr>
              <w:pStyle w:val="Allergen"/>
              <w:rPr>
                <w:color w:val="000000" w:themeColor="text1"/>
              </w:rPr>
            </w:pP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5280F42" w14:textId="77777777" w:rsidR="001E3E02" w:rsidRPr="001E3E02" w:rsidRDefault="001E3E02" w:rsidP="00B1202F">
            <w:pPr>
              <w:pStyle w:val="Allergen"/>
              <w:rPr>
                <w:color w:val="000000" w:themeColor="text1"/>
              </w:rPr>
            </w:pPr>
          </w:p>
        </w:tc>
      </w:tr>
      <w:tr w:rsidR="004654B1" w:rsidRPr="0057017D" w14:paraId="02581B69" w14:textId="77777777" w:rsidTr="009811D5">
        <w:trPr>
          <w:trHeight w:val="1200"/>
        </w:trPr>
        <w:tc>
          <w:tcPr>
            <w:tcW w:w="3138" w:type="dxa"/>
            <w:tcBorders>
              <w:top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E25EA6B" w14:textId="1FCE7548" w:rsidR="004654B1" w:rsidRPr="001B0F5D" w:rsidRDefault="001B0F5D" w:rsidP="00B1202F">
            <w:r>
              <w:t>Jacket Potato with Various Toppings</w:t>
            </w:r>
          </w:p>
        </w:tc>
        <w:tc>
          <w:tcPr>
            <w:tcW w:w="3139" w:type="dxa"/>
            <w:tcBorders>
              <w:top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0C9B405" w14:textId="672E44CC" w:rsidR="009811D5" w:rsidRPr="00D6775A" w:rsidRDefault="001B0F5D" w:rsidP="00B1202F">
            <w:r>
              <w:t>Pepperoni Pizza</w:t>
            </w:r>
          </w:p>
          <w:p w14:paraId="350C1602" w14:textId="0829F0AD" w:rsidR="004654B1" w:rsidRPr="001B0F5D" w:rsidRDefault="00602B71" w:rsidP="00B1202F">
            <w:pPr>
              <w:rPr>
                <w:rFonts w:ascii="Arial" w:hAnsi="Arial" w:cs="Arial"/>
              </w:rPr>
            </w:pPr>
            <w:r w:rsidRPr="00D6775A">
              <w:rPr>
                <w:color w:val="E03123" w:themeColor="text2"/>
              </w:rPr>
              <w:t>Gluten</w:t>
            </w:r>
            <w:r w:rsidR="001B0F5D">
              <w:rPr>
                <w:color w:val="E03123" w:themeColor="text2"/>
              </w:rPr>
              <w:t xml:space="preserve">, Dairy </w:t>
            </w:r>
            <w:r w:rsidR="001B0F5D">
              <w:t>with Crispy Potato Wedges</w:t>
            </w:r>
          </w:p>
        </w:tc>
        <w:tc>
          <w:tcPr>
            <w:tcW w:w="3139" w:type="dxa"/>
            <w:tcBorders>
              <w:top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BB51DAC" w14:textId="77777777" w:rsidR="009811D5" w:rsidRPr="00D6775A" w:rsidRDefault="00602B71" w:rsidP="00B1202F">
            <w:r w:rsidRPr="00D6775A">
              <w:t xml:space="preserve">Roast Gammon with Roast Potato, Yorkshire Pudding </w:t>
            </w:r>
            <w:r w:rsidRPr="00D6775A">
              <w:rPr>
                <w:color w:val="E03123" w:themeColor="text2"/>
              </w:rPr>
              <w:t>Gluten, Egg, Dairy</w:t>
            </w:r>
            <w:r w:rsidRPr="00D6775A">
              <w:t xml:space="preserve"> </w:t>
            </w:r>
          </w:p>
          <w:p w14:paraId="5E402C3E" w14:textId="77777777" w:rsidR="004654B1" w:rsidRPr="00D6775A" w:rsidRDefault="009811D5" w:rsidP="00B1202F">
            <w:pPr>
              <w:rPr>
                <w:rFonts w:ascii="Arial" w:hAnsi="Arial" w:cs="Arial"/>
                <w:color w:val="000000" w:themeColor="text1"/>
              </w:rPr>
            </w:pPr>
            <w:r w:rsidRPr="00D6775A">
              <w:t>&amp;</w:t>
            </w:r>
            <w:r w:rsidR="00602B71" w:rsidRPr="00D6775A">
              <w:t xml:space="preserve"> Gravy</w:t>
            </w:r>
          </w:p>
        </w:tc>
        <w:tc>
          <w:tcPr>
            <w:tcW w:w="3139" w:type="dxa"/>
            <w:tcBorders>
              <w:top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1B73FEE" w14:textId="27C6556B" w:rsidR="004654B1" w:rsidRPr="001B0F5D" w:rsidRDefault="001B0F5D" w:rsidP="00B1202F">
            <w:pPr>
              <w:rPr>
                <w:color w:val="E03123" w:themeColor="text2"/>
              </w:rPr>
            </w:pPr>
            <w:r>
              <w:t xml:space="preserve">Beef Burrito </w:t>
            </w:r>
            <w:r>
              <w:rPr>
                <w:color w:val="E03123" w:themeColor="text2"/>
              </w:rPr>
              <w:t>Gluten</w:t>
            </w:r>
          </w:p>
        </w:tc>
        <w:tc>
          <w:tcPr>
            <w:tcW w:w="3139" w:type="dxa"/>
            <w:tcBorders>
              <w:top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E1C3C10" w14:textId="431E94FA" w:rsidR="009811D5" w:rsidRPr="00D6775A" w:rsidRDefault="00602B71" w:rsidP="00B1202F">
            <w:r w:rsidRPr="00D6775A">
              <w:t>Fish</w:t>
            </w:r>
            <w:r w:rsidR="001B0F5D">
              <w:t>fingers</w:t>
            </w:r>
          </w:p>
          <w:p w14:paraId="4C393144" w14:textId="248D2D4E" w:rsidR="009811D5" w:rsidRPr="00D6775A" w:rsidRDefault="00602B71" w:rsidP="00B1202F">
            <w:r w:rsidRPr="00D6775A">
              <w:rPr>
                <w:color w:val="E03123" w:themeColor="text2"/>
              </w:rPr>
              <w:t>Fish, Glute</w:t>
            </w:r>
            <w:r w:rsidR="001B0F5D">
              <w:rPr>
                <w:color w:val="E03123" w:themeColor="text2"/>
              </w:rPr>
              <w:t>n</w:t>
            </w:r>
            <w:r w:rsidRPr="00D6775A">
              <w:t xml:space="preserve"> </w:t>
            </w:r>
          </w:p>
          <w:p w14:paraId="4923ED6C" w14:textId="77777777" w:rsidR="004654B1" w:rsidRPr="00D6775A" w:rsidRDefault="009811D5" w:rsidP="00B1202F">
            <w:pPr>
              <w:rPr>
                <w:rFonts w:ascii="Arial" w:hAnsi="Arial" w:cs="Arial"/>
                <w:color w:val="000000" w:themeColor="text1"/>
              </w:rPr>
            </w:pPr>
            <w:r w:rsidRPr="00D6775A">
              <w:t>&amp;</w:t>
            </w:r>
            <w:r w:rsidR="00602B71" w:rsidRPr="00D6775A">
              <w:t xml:space="preserve"> Oven Cooked Chips</w:t>
            </w:r>
          </w:p>
        </w:tc>
      </w:tr>
      <w:tr w:rsidR="001E3E02" w:rsidRPr="0057017D" w14:paraId="5E9A9BEA" w14:textId="77777777" w:rsidTr="00D6775A">
        <w:trPr>
          <w:trHeight w:val="1300"/>
        </w:trPr>
        <w:tc>
          <w:tcPr>
            <w:tcW w:w="3138" w:type="dxa"/>
            <w:tcBorders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9203016" w14:textId="214A121A" w:rsidR="009811D5" w:rsidRPr="00D6775A" w:rsidRDefault="001B0F5D" w:rsidP="00B1202F">
            <w:r>
              <w:t>Ratatouille with Penne Pasta</w:t>
            </w:r>
          </w:p>
          <w:p w14:paraId="32E18487" w14:textId="77777777" w:rsidR="001E3E02" w:rsidRPr="00D6775A" w:rsidRDefault="00602B71" w:rsidP="00B1202F">
            <w:pPr>
              <w:rPr>
                <w:rFonts w:ascii="Arial" w:hAnsi="Arial" w:cs="Arial"/>
                <w:color w:val="E03123" w:themeColor="text2"/>
              </w:rPr>
            </w:pPr>
            <w:r w:rsidRPr="00D6775A">
              <w:rPr>
                <w:color w:val="E03123" w:themeColor="text2"/>
              </w:rPr>
              <w:t>Gluten</w:t>
            </w:r>
          </w:p>
        </w:tc>
        <w:tc>
          <w:tcPr>
            <w:tcW w:w="3139" w:type="dxa"/>
            <w:tcBorders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0A5F2EC" w14:textId="3B89976C" w:rsidR="001E3E02" w:rsidRPr="00D6775A" w:rsidRDefault="001B0F5D" w:rsidP="00B1202F">
            <w:pPr>
              <w:rPr>
                <w:rFonts w:ascii="Arial" w:hAnsi="Arial" w:cs="Arial"/>
              </w:rPr>
            </w:pPr>
            <w:r>
              <w:rPr>
                <w:rFonts w:cs="Arial"/>
              </w:rPr>
              <w:t>Chickpea and Sweet Potato Curry with Rice</w:t>
            </w:r>
          </w:p>
        </w:tc>
        <w:tc>
          <w:tcPr>
            <w:tcW w:w="3139" w:type="dxa"/>
            <w:tcBorders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1A96FDA" w14:textId="57A3A150" w:rsidR="001E3E02" w:rsidRPr="001B0F5D" w:rsidRDefault="001B0F5D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Quorn Sausage Toad in the Hole </w:t>
            </w:r>
            <w:r>
              <w:rPr>
                <w:rFonts w:ascii="Arial" w:hAnsi="Arial" w:cs="Arial"/>
                <w:color w:val="E03123" w:themeColor="text2"/>
              </w:rPr>
              <w:t xml:space="preserve">Gluten, Egg, Dairy </w:t>
            </w:r>
            <w:r>
              <w:rPr>
                <w:rFonts w:ascii="Arial" w:hAnsi="Arial" w:cs="Arial"/>
              </w:rPr>
              <w:t>with Roast Potatoes and Gravy</w:t>
            </w:r>
          </w:p>
        </w:tc>
        <w:tc>
          <w:tcPr>
            <w:tcW w:w="3139" w:type="dxa"/>
            <w:tcBorders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7ACC991" w14:textId="6225B808" w:rsidR="001E3E02" w:rsidRPr="001B0F5D" w:rsidRDefault="001B0F5D" w:rsidP="00B1202F">
            <w:pPr>
              <w:rPr>
                <w:color w:val="E03123" w:themeColor="text2"/>
              </w:rPr>
            </w:pPr>
            <w:r>
              <w:t xml:space="preserve">Tomato Pasta Bake </w:t>
            </w:r>
            <w:r>
              <w:rPr>
                <w:color w:val="E03123" w:themeColor="text2"/>
              </w:rPr>
              <w:t>Gluten, Dairy</w:t>
            </w:r>
          </w:p>
        </w:tc>
        <w:tc>
          <w:tcPr>
            <w:tcW w:w="3139" w:type="dxa"/>
            <w:tcBorders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6B37BA0" w14:textId="4D5CAB86" w:rsidR="001E3E02" w:rsidRPr="001B0F5D" w:rsidRDefault="001B0F5D" w:rsidP="00B1202F">
            <w:r>
              <w:t xml:space="preserve">Veggie Fingers </w:t>
            </w:r>
            <w:r>
              <w:rPr>
                <w:color w:val="E03123" w:themeColor="text2"/>
              </w:rPr>
              <w:t xml:space="preserve">Gluten </w:t>
            </w:r>
            <w:r>
              <w:t>and Oven Cooked Chips</w:t>
            </w:r>
          </w:p>
        </w:tc>
      </w:tr>
      <w:tr w:rsidR="001C7305" w:rsidRPr="0057017D" w14:paraId="723C1634" w14:textId="77777777" w:rsidTr="00D6775A">
        <w:trPr>
          <w:trHeight w:val="909"/>
        </w:trPr>
        <w:tc>
          <w:tcPr>
            <w:tcW w:w="3138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C5C4456" w14:textId="77777777" w:rsidR="001C7305" w:rsidRPr="00D6775A" w:rsidRDefault="00D3195C" w:rsidP="001C7305">
            <w:pPr>
              <w:rPr>
                <w:rFonts w:ascii="Arial" w:hAnsi="Arial" w:cs="Arial"/>
              </w:rPr>
            </w:pPr>
            <w:r w:rsidRPr="00D6775A">
              <w:rPr>
                <w:rFonts w:ascii="Arial" w:hAnsi="Arial" w:cs="Arial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AB67966" w14:textId="77777777" w:rsidR="001C7305" w:rsidRPr="00D6775A" w:rsidRDefault="00D3195C" w:rsidP="001C7305">
            <w:pPr>
              <w:rPr>
                <w:rFonts w:ascii="Arial" w:hAnsi="Arial" w:cs="Arial"/>
              </w:rPr>
            </w:pPr>
            <w:r w:rsidRPr="00D6775A">
              <w:rPr>
                <w:rFonts w:ascii="Arial" w:hAnsi="Arial" w:cs="Arial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55C1619" w14:textId="77777777" w:rsidR="001C7305" w:rsidRPr="00D6775A" w:rsidRDefault="00602B71" w:rsidP="001C7305">
            <w:pPr>
              <w:rPr>
                <w:rFonts w:ascii="Arial" w:hAnsi="Arial" w:cs="Arial"/>
              </w:rPr>
            </w:pPr>
            <w:r w:rsidRPr="00D6775A">
              <w:rPr>
                <w:rFonts w:ascii="Arial" w:hAnsi="Arial" w:cs="Arial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8C880F8" w14:textId="77777777" w:rsidR="001C7305" w:rsidRPr="00D6775A" w:rsidRDefault="00602B71" w:rsidP="001C7305">
            <w:pPr>
              <w:rPr>
                <w:rFonts w:ascii="Arial" w:hAnsi="Arial" w:cs="Arial"/>
              </w:rPr>
            </w:pPr>
            <w:r w:rsidRPr="00D6775A">
              <w:rPr>
                <w:rFonts w:ascii="Arial" w:hAnsi="Arial" w:cs="Arial"/>
              </w:rPr>
              <w:t>Seasonal Vegetables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dotted" w:sz="18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F08734D" w14:textId="77777777" w:rsidR="001C7305" w:rsidRPr="00D6775A" w:rsidRDefault="00602B71" w:rsidP="001C7305">
            <w:pPr>
              <w:rPr>
                <w:rFonts w:ascii="Arial" w:hAnsi="Arial" w:cs="Arial"/>
              </w:rPr>
            </w:pPr>
            <w:r w:rsidRPr="00D6775A">
              <w:rPr>
                <w:rFonts w:ascii="Arial" w:hAnsi="Arial" w:cs="Arial"/>
              </w:rPr>
              <w:t>Baked Beans</w:t>
            </w:r>
          </w:p>
        </w:tc>
      </w:tr>
      <w:tr w:rsidR="001C7305" w:rsidRPr="0057017D" w14:paraId="0259C92F" w14:textId="77777777" w:rsidTr="00D6775A">
        <w:trPr>
          <w:trHeight w:hRule="exact" w:val="1452"/>
        </w:trPr>
        <w:tc>
          <w:tcPr>
            <w:tcW w:w="3138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51E63D8" w14:textId="77FD468B" w:rsidR="001C7305" w:rsidRPr="001B0F5D" w:rsidRDefault="001B0F5D" w:rsidP="001C7305">
            <w:pPr>
              <w:pStyle w:val="Allergen"/>
              <w:rPr>
                <w:color w:val="auto"/>
              </w:rPr>
            </w:pPr>
            <w:r>
              <w:rPr>
                <w:color w:val="auto"/>
              </w:rPr>
              <w:t>Jelly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9E936B9" w14:textId="0BA391C1" w:rsidR="009811D5" w:rsidRPr="00D6775A" w:rsidRDefault="001B0F5D" w:rsidP="001C7305">
            <w:r>
              <w:t>Jam Sponge</w:t>
            </w:r>
          </w:p>
          <w:p w14:paraId="62E54E91" w14:textId="77777777" w:rsidR="001C7305" w:rsidRPr="00D6775A" w:rsidRDefault="00602B71" w:rsidP="001C7305">
            <w:pPr>
              <w:rPr>
                <w:color w:val="E03123" w:themeColor="text2"/>
              </w:rPr>
            </w:pPr>
            <w:r w:rsidRPr="00D6775A">
              <w:rPr>
                <w:color w:val="E03123" w:themeColor="text2"/>
              </w:rPr>
              <w:t>Gluten, Egg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F38A4E2" w14:textId="346D6FD2" w:rsidR="001C7305" w:rsidRPr="001B0F5D" w:rsidRDefault="001B0F5D" w:rsidP="001C7305">
            <w:pPr>
              <w:pStyle w:val="Allergen"/>
              <w:rPr>
                <w:color w:val="E03123" w:themeColor="text2"/>
              </w:rPr>
            </w:pPr>
            <w:r>
              <w:rPr>
                <w:color w:val="auto"/>
              </w:rPr>
              <w:t xml:space="preserve">Oaty Biscuits </w:t>
            </w:r>
            <w:r>
              <w:rPr>
                <w:color w:val="E03123" w:themeColor="text2"/>
              </w:rPr>
              <w:t>Gluten, Egg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53A4F47" w14:textId="1A289B6B" w:rsidR="001C7305" w:rsidRPr="00D6775A" w:rsidRDefault="001B0F5D" w:rsidP="001C7305">
            <w:pPr>
              <w:pStyle w:val="Allergen"/>
              <w:rPr>
                <w:color w:val="auto"/>
              </w:rPr>
            </w:pPr>
            <w:r>
              <w:rPr>
                <w:color w:val="auto"/>
              </w:rPr>
              <w:t xml:space="preserve">Chocolate Orange Cake </w:t>
            </w:r>
            <w:r>
              <w:rPr>
                <w:color w:val="E03123" w:themeColor="text2"/>
              </w:rPr>
              <w:t>Egg, Gluten</w:t>
            </w:r>
            <w:r w:rsidR="00602B71" w:rsidRPr="00D6775A">
              <w:rPr>
                <w:color w:val="auto"/>
              </w:rPr>
              <w:t xml:space="preserve"> </w:t>
            </w:r>
          </w:p>
        </w:tc>
        <w:tc>
          <w:tcPr>
            <w:tcW w:w="3139" w:type="dxa"/>
            <w:tcBorders>
              <w:top w:val="dotted" w:sz="18" w:space="0" w:color="BCCF00" w:themeColor="accent1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9000B18" w14:textId="77777777" w:rsidR="009811D5" w:rsidRPr="00D6775A" w:rsidRDefault="00602B71" w:rsidP="001C7305">
            <w:pPr>
              <w:rPr>
                <w:color w:val="E03123" w:themeColor="text2"/>
              </w:rPr>
            </w:pPr>
            <w:r w:rsidRPr="00D6775A">
              <w:t xml:space="preserve">Selection of Whole </w:t>
            </w:r>
            <w:r w:rsidR="009811D5" w:rsidRPr="00D6775A">
              <w:t>&amp;</w:t>
            </w:r>
            <w:r w:rsidRPr="00D6775A">
              <w:t xml:space="preserve"> Cut Fruit, Yoghurt</w:t>
            </w:r>
            <w:r w:rsidRPr="00D6775A">
              <w:rPr>
                <w:color w:val="E03123" w:themeColor="text2"/>
              </w:rPr>
              <w:t xml:space="preserve"> </w:t>
            </w:r>
          </w:p>
          <w:p w14:paraId="01B66952" w14:textId="77777777" w:rsidR="009811D5" w:rsidRPr="00D6775A" w:rsidRDefault="00602B71" w:rsidP="001C7305">
            <w:r w:rsidRPr="00D6775A">
              <w:rPr>
                <w:color w:val="E03123" w:themeColor="text2"/>
              </w:rPr>
              <w:t>Dairy</w:t>
            </w:r>
            <w:r w:rsidRPr="00D6775A">
              <w:t xml:space="preserve"> </w:t>
            </w:r>
          </w:p>
          <w:p w14:paraId="4DF31AD9" w14:textId="77777777" w:rsidR="001C7305" w:rsidRPr="00D6775A" w:rsidRDefault="009811D5" w:rsidP="001C7305">
            <w:r w:rsidRPr="00D6775A">
              <w:t>&amp;</w:t>
            </w:r>
            <w:r w:rsidR="00602B71" w:rsidRPr="00D6775A">
              <w:t xml:space="preserve"> Sauce</w:t>
            </w:r>
          </w:p>
        </w:tc>
      </w:tr>
    </w:tbl>
    <w:p w14:paraId="4987CC17" w14:textId="77777777" w:rsidR="00143B8D" w:rsidRDefault="00F9315D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AD7B27" wp14:editId="0F5A6E1F">
                <wp:simplePos x="0" y="0"/>
                <wp:positionH relativeFrom="margin">
                  <wp:posOffset>3877418</wp:posOffset>
                </wp:positionH>
                <wp:positionV relativeFrom="page">
                  <wp:posOffset>5159298</wp:posOffset>
                </wp:positionV>
                <wp:extent cx="6094800" cy="388800"/>
                <wp:effectExtent l="0" t="0" r="127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4800" cy="38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6EFD4E" w14:textId="77777777" w:rsidR="00602B71" w:rsidRPr="00404EC8" w:rsidRDefault="00602B71" w:rsidP="00602B71">
                            <w:pPr>
                              <w:pStyle w:val="DailyMenu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Available daily: Freshly Baked Breads, Salads, Yoghurts &amp; Fruit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44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AD7B2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05.3pt;margin-top:406.25pt;width:479.9pt;height:30.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" filled="f" stroked="f" strokeweight=".5pt">
                <v:textbox inset="4mm,0,1mm,0">
                  <w:txbxContent>
                    <w:p w14:paraId="386EFD4E" w14:textId="77777777" w:rsidR="00602B71" w:rsidRPr="00404EC8" w:rsidRDefault="00602B71" w:rsidP="00602B71">
                      <w:pPr>
                        <w:pStyle w:val="DailyMenu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Available daily: Freshly Baked Breads, Salads, Yoghurts &amp; Fruit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B03EF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3F64EB" wp14:editId="6A0F540D">
                <wp:simplePos x="0" y="0"/>
                <wp:positionH relativeFrom="column">
                  <wp:posOffset>2639829</wp:posOffset>
                </wp:positionH>
                <wp:positionV relativeFrom="page">
                  <wp:posOffset>802105</wp:posOffset>
                </wp:positionV>
                <wp:extent cx="3553200" cy="288758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3200" cy="2887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0B369A" w14:textId="73A76CA1" w:rsidR="00B03EFE" w:rsidRPr="00F9315D" w:rsidRDefault="00B03EFE" w:rsidP="009A5D64">
                            <w:pPr>
                              <w:pStyle w:val="DailyMenu"/>
                            </w:pPr>
                            <w:r w:rsidRPr="00F9315D">
                              <w:rPr>
                                <w:rStyle w:val="Bold"/>
                              </w:rPr>
                              <w:t xml:space="preserve">WEEK </w:t>
                            </w:r>
                            <w:r w:rsidR="00D3195C">
                              <w:rPr>
                                <w:rStyle w:val="Bold"/>
                              </w:rPr>
                              <w:t>THREE</w:t>
                            </w:r>
                            <w:r w:rsidRPr="00F9315D">
                              <w:rPr>
                                <w:rStyle w:val="Bold"/>
                              </w:rPr>
                              <w:t>:</w:t>
                            </w:r>
                            <w:r w:rsidRPr="00F9315D">
                              <w:t xml:space="preserve"> </w:t>
                            </w:r>
                            <w:r w:rsidR="00D3195C" w:rsidRPr="00AC19DC">
                              <w:rPr>
                                <w:sz w:val="18"/>
                                <w:szCs w:val="18"/>
                              </w:rPr>
                              <w:t>W/C 1</w:t>
                            </w:r>
                            <w:r w:rsidR="001B0F5D"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  <w:r w:rsidR="00D3195C" w:rsidRPr="00AC19DC">
                              <w:rPr>
                                <w:sz w:val="18"/>
                                <w:szCs w:val="18"/>
                              </w:rPr>
                              <w:t xml:space="preserve">th Sept, </w:t>
                            </w:r>
                            <w:r w:rsidR="001B0F5D">
                              <w:rPr>
                                <w:sz w:val="18"/>
                                <w:szCs w:val="18"/>
                              </w:rPr>
                              <w:t>6</w:t>
                            </w:r>
                            <w:r w:rsidR="00D3195C" w:rsidRPr="00AC19DC">
                              <w:rPr>
                                <w:sz w:val="18"/>
                                <w:szCs w:val="18"/>
                              </w:rPr>
                              <w:t xml:space="preserve">th Oct, </w:t>
                            </w:r>
                            <w:r w:rsidR="001B0F5D">
                              <w:rPr>
                                <w:sz w:val="18"/>
                                <w:szCs w:val="18"/>
                              </w:rPr>
                              <w:t>4rd</w:t>
                            </w:r>
                            <w:r w:rsidR="00D3195C" w:rsidRPr="00AC19DC">
                              <w:rPr>
                                <w:sz w:val="18"/>
                                <w:szCs w:val="18"/>
                              </w:rPr>
                              <w:t xml:space="preserve"> Nov, 2</w:t>
                            </w:r>
                            <w:r w:rsidR="001B0F5D"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  <w:r w:rsidR="00D3195C" w:rsidRPr="00AC19DC">
                              <w:rPr>
                                <w:sz w:val="18"/>
                                <w:szCs w:val="18"/>
                              </w:rPr>
                              <w:t>th Nov, 1</w:t>
                            </w:r>
                            <w:r w:rsidR="001B0F5D"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  <w:r w:rsidR="00D3195C" w:rsidRPr="00AC19DC">
                              <w:rPr>
                                <w:sz w:val="18"/>
                                <w:szCs w:val="18"/>
                              </w:rPr>
                              <w:t xml:space="preserve">th Dec, </w:t>
                            </w:r>
                            <w:r w:rsidR="001B0F5D">
                              <w:rPr>
                                <w:sz w:val="18"/>
                                <w:szCs w:val="18"/>
                              </w:rPr>
                              <w:t>19</w:t>
                            </w:r>
                            <w:r w:rsidR="00D3195C" w:rsidRPr="00AC19DC">
                              <w:rPr>
                                <w:sz w:val="18"/>
                                <w:szCs w:val="18"/>
                              </w:rPr>
                              <w:t xml:space="preserve">th Jan, </w:t>
                            </w:r>
                            <w:r w:rsidR="001B0F5D">
                              <w:rPr>
                                <w:sz w:val="18"/>
                                <w:szCs w:val="18"/>
                              </w:rPr>
                              <w:t>9</w:t>
                            </w:r>
                            <w:r w:rsidR="00D3195C" w:rsidRPr="00AC19DC">
                              <w:rPr>
                                <w:sz w:val="18"/>
                                <w:szCs w:val="18"/>
                              </w:rPr>
                              <w:t>th Feb.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F64EB" id="Text Box 2" o:spid="_x0000_s1027" type="#_x0000_t202" style="position:absolute;margin-left:207.85pt;margin-top:63.15pt;width:279.8pt;height:2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" filled="f" stroked="f" strokeweight=".5pt">
                <v:textbox inset="2mm,0,1mm,0">
                  <w:txbxContent>
                    <w:p w14:paraId="490B369A" w14:textId="73A76CA1" w:rsidR="00B03EFE" w:rsidRPr="00F9315D" w:rsidRDefault="00B03EFE" w:rsidP="009A5D64">
                      <w:pPr>
                        <w:pStyle w:val="DailyMenu"/>
                      </w:pPr>
                      <w:r w:rsidRPr="00F9315D">
                        <w:rPr>
                          <w:rStyle w:val="Bold"/>
                        </w:rPr>
                        <w:t xml:space="preserve">WEEK </w:t>
                      </w:r>
                      <w:r w:rsidR="00D3195C">
                        <w:rPr>
                          <w:rStyle w:val="Bold"/>
                        </w:rPr>
                        <w:t>THREE</w:t>
                      </w:r>
                      <w:r w:rsidRPr="00F9315D">
                        <w:rPr>
                          <w:rStyle w:val="Bold"/>
                        </w:rPr>
                        <w:t>:</w:t>
                      </w:r>
                      <w:r w:rsidRPr="00F9315D">
                        <w:t xml:space="preserve"> </w:t>
                      </w:r>
                      <w:r w:rsidR="00D3195C" w:rsidRPr="00AC19DC">
                        <w:rPr>
                          <w:sz w:val="18"/>
                          <w:szCs w:val="18"/>
                        </w:rPr>
                        <w:t>W/C 1</w:t>
                      </w:r>
                      <w:r w:rsidR="001B0F5D">
                        <w:rPr>
                          <w:sz w:val="18"/>
                          <w:szCs w:val="18"/>
                        </w:rPr>
                        <w:t>5</w:t>
                      </w:r>
                      <w:r w:rsidR="00D3195C" w:rsidRPr="00AC19DC">
                        <w:rPr>
                          <w:sz w:val="18"/>
                          <w:szCs w:val="18"/>
                        </w:rPr>
                        <w:t xml:space="preserve">th Sept, </w:t>
                      </w:r>
                      <w:r w:rsidR="001B0F5D">
                        <w:rPr>
                          <w:sz w:val="18"/>
                          <w:szCs w:val="18"/>
                        </w:rPr>
                        <w:t>6</w:t>
                      </w:r>
                      <w:r w:rsidR="00D3195C" w:rsidRPr="00AC19DC">
                        <w:rPr>
                          <w:sz w:val="18"/>
                          <w:szCs w:val="18"/>
                        </w:rPr>
                        <w:t xml:space="preserve">th Oct, </w:t>
                      </w:r>
                      <w:r w:rsidR="001B0F5D">
                        <w:rPr>
                          <w:sz w:val="18"/>
                          <w:szCs w:val="18"/>
                        </w:rPr>
                        <w:t>4rd</w:t>
                      </w:r>
                      <w:r w:rsidR="00D3195C" w:rsidRPr="00AC19DC">
                        <w:rPr>
                          <w:sz w:val="18"/>
                          <w:szCs w:val="18"/>
                        </w:rPr>
                        <w:t xml:space="preserve"> Nov, 2</w:t>
                      </w:r>
                      <w:r w:rsidR="001B0F5D">
                        <w:rPr>
                          <w:sz w:val="18"/>
                          <w:szCs w:val="18"/>
                        </w:rPr>
                        <w:t>4</w:t>
                      </w:r>
                      <w:r w:rsidR="00D3195C" w:rsidRPr="00AC19DC">
                        <w:rPr>
                          <w:sz w:val="18"/>
                          <w:szCs w:val="18"/>
                        </w:rPr>
                        <w:t>th Nov, 1</w:t>
                      </w:r>
                      <w:r w:rsidR="001B0F5D">
                        <w:rPr>
                          <w:sz w:val="18"/>
                          <w:szCs w:val="18"/>
                        </w:rPr>
                        <w:t>5</w:t>
                      </w:r>
                      <w:r w:rsidR="00D3195C" w:rsidRPr="00AC19DC">
                        <w:rPr>
                          <w:sz w:val="18"/>
                          <w:szCs w:val="18"/>
                        </w:rPr>
                        <w:t xml:space="preserve">th Dec, </w:t>
                      </w:r>
                      <w:r w:rsidR="001B0F5D">
                        <w:rPr>
                          <w:sz w:val="18"/>
                          <w:szCs w:val="18"/>
                        </w:rPr>
                        <w:t>19</w:t>
                      </w:r>
                      <w:r w:rsidR="00D3195C" w:rsidRPr="00AC19DC">
                        <w:rPr>
                          <w:sz w:val="18"/>
                          <w:szCs w:val="18"/>
                        </w:rPr>
                        <w:t xml:space="preserve">th Jan, </w:t>
                      </w:r>
                      <w:r w:rsidR="001B0F5D">
                        <w:rPr>
                          <w:sz w:val="18"/>
                          <w:szCs w:val="18"/>
                        </w:rPr>
                        <w:t>9</w:t>
                      </w:r>
                      <w:r w:rsidR="00D3195C" w:rsidRPr="00AC19DC">
                        <w:rPr>
                          <w:sz w:val="18"/>
                          <w:szCs w:val="18"/>
                        </w:rPr>
                        <w:t>th Feb.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sectPr w:rsidR="00143B8D" w:rsidSect="00F2754C">
      <w:headerReference w:type="default" r:id="rId6"/>
      <w:pgSz w:w="16838" w:h="11906" w:orient="landscape" w:code="9"/>
      <w:pgMar w:top="2608" w:right="567" w:bottom="709" w:left="567" w:header="48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D5699" w14:textId="77777777" w:rsidR="000A243D" w:rsidRDefault="000A243D" w:rsidP="00F405E4">
      <w:r>
        <w:separator/>
      </w:r>
    </w:p>
  </w:endnote>
  <w:endnote w:type="continuationSeparator" w:id="0">
    <w:p w14:paraId="45B04F43" w14:textId="77777777" w:rsidR="000A243D" w:rsidRDefault="000A243D" w:rsidP="00F40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g Semibold">
    <w:panose1 w:val="00000000000000000000"/>
    <w:charset w:val="00"/>
    <w:family w:val="modern"/>
    <w:notTrueType/>
    <w:pitch w:val="variable"/>
    <w:sig w:usb0="00000087" w:usb1="00000000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g Book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9B" w:csb1="00000000"/>
  </w:font>
  <w:font w:name="Helvetica Neue">
    <w:altName w:val="Arial"/>
    <w:charset w:val="00"/>
    <w:family w:val="auto"/>
    <w:pitch w:val="variable"/>
    <w:sig w:usb0="A00002FF" w:usb1="5000205B" w:usb2="00000002" w:usb3="00000000" w:csb0="0000009F" w:csb1="00000000"/>
  </w:font>
  <w:font w:name="HelveticaNeue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3217E" w14:textId="77777777" w:rsidR="000A243D" w:rsidRDefault="000A243D" w:rsidP="00F405E4">
      <w:r>
        <w:separator/>
      </w:r>
    </w:p>
  </w:footnote>
  <w:footnote w:type="continuationSeparator" w:id="0">
    <w:p w14:paraId="31381B30" w14:textId="77777777" w:rsidR="000A243D" w:rsidRDefault="000A243D" w:rsidP="00F40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3F765" w14:textId="77777777" w:rsidR="00F405E4" w:rsidRDefault="00F151E0" w:rsidP="0057017D">
    <w:pPr>
      <w:pStyle w:val="Header"/>
    </w:pPr>
    <w:r w:rsidRPr="0057017D">
      <w:rPr>
        <w:noProof/>
      </w:rPr>
      <w:drawing>
        <wp:anchor distT="0" distB="0" distL="114300" distR="114300" simplePos="0" relativeHeight="251658240" behindDoc="1" locked="0" layoutInCell="1" allowOverlap="1" wp14:anchorId="46AC777C" wp14:editId="61709E1F">
          <wp:simplePos x="361950" y="457200"/>
          <wp:positionH relativeFrom="page">
            <wp:align>left</wp:align>
          </wp:positionH>
          <wp:positionV relativeFrom="page">
            <wp:align>top</wp:align>
          </wp:positionV>
          <wp:extent cx="10692000" cy="7558767"/>
          <wp:effectExtent l="0" t="0" r="0" b="4445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0" cy="75587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3195C">
      <w:t>Charlton Kings Infants’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A"/>
    <w:rsid w:val="000A243D"/>
    <w:rsid w:val="00132518"/>
    <w:rsid w:val="001328F5"/>
    <w:rsid w:val="00143B8D"/>
    <w:rsid w:val="00184296"/>
    <w:rsid w:val="001B0F5D"/>
    <w:rsid w:val="001C7305"/>
    <w:rsid w:val="001D69F6"/>
    <w:rsid w:val="001D7E73"/>
    <w:rsid w:val="001E3E02"/>
    <w:rsid w:val="00226A13"/>
    <w:rsid w:val="002B5584"/>
    <w:rsid w:val="002D4175"/>
    <w:rsid w:val="002E5997"/>
    <w:rsid w:val="00404EC8"/>
    <w:rsid w:val="0042498B"/>
    <w:rsid w:val="00464E7D"/>
    <w:rsid w:val="004654B1"/>
    <w:rsid w:val="0057017D"/>
    <w:rsid w:val="006013A2"/>
    <w:rsid w:val="00602B71"/>
    <w:rsid w:val="006D40B4"/>
    <w:rsid w:val="007C3AC9"/>
    <w:rsid w:val="00850AC0"/>
    <w:rsid w:val="0085757B"/>
    <w:rsid w:val="009811D5"/>
    <w:rsid w:val="009A5D64"/>
    <w:rsid w:val="00AC19DC"/>
    <w:rsid w:val="00B03EFE"/>
    <w:rsid w:val="00B1202F"/>
    <w:rsid w:val="00B13B39"/>
    <w:rsid w:val="00BA41AA"/>
    <w:rsid w:val="00C308DF"/>
    <w:rsid w:val="00D3195C"/>
    <w:rsid w:val="00D6775A"/>
    <w:rsid w:val="00DE5D59"/>
    <w:rsid w:val="00E467AC"/>
    <w:rsid w:val="00E741C4"/>
    <w:rsid w:val="00F151E0"/>
    <w:rsid w:val="00F2754C"/>
    <w:rsid w:val="00F405E4"/>
    <w:rsid w:val="00F91D9B"/>
    <w:rsid w:val="00F9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F832CB4"/>
  <w14:defaultImageDpi w14:val="32767"/>
  <w15:chartTrackingRefBased/>
  <w15:docId w15:val="{26767AB0-8F84-4435-9F25-DA28F9B62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inorHAnsi" w:hAnsiTheme="majorHAnsi" w:cstheme="minorBidi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AC9"/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017D"/>
    <w:pPr>
      <w:tabs>
        <w:tab w:val="center" w:pos="4513"/>
        <w:tab w:val="right" w:pos="9026"/>
      </w:tabs>
      <w:ind w:left="170"/>
    </w:pPr>
    <w:rPr>
      <w:rFonts w:ascii="Stag Book" w:hAnsi="Stag Book"/>
      <w:color w:val="FFFFFF" w:themeColor="background1"/>
      <w:sz w:val="48"/>
    </w:rPr>
  </w:style>
  <w:style w:type="character" w:customStyle="1" w:styleId="HeaderChar">
    <w:name w:val="Header Char"/>
    <w:basedOn w:val="DefaultParagraphFont"/>
    <w:link w:val="Header"/>
    <w:uiPriority w:val="99"/>
    <w:rsid w:val="0057017D"/>
    <w:rPr>
      <w:rFonts w:ascii="Stag Book" w:hAnsi="Stag Book"/>
      <w:color w:val="FFFFFF" w:themeColor="background1"/>
      <w:spacing w:val="-2"/>
      <w:sz w:val="48"/>
    </w:rPr>
  </w:style>
  <w:style w:type="paragraph" w:styleId="Footer">
    <w:name w:val="footer"/>
    <w:basedOn w:val="Normal"/>
    <w:link w:val="FooterChar"/>
    <w:uiPriority w:val="99"/>
    <w:unhideWhenUsed/>
    <w:rsid w:val="00F405E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3AC9"/>
  </w:style>
  <w:style w:type="character" w:customStyle="1" w:styleId="Bold">
    <w:name w:val="Bold"/>
    <w:basedOn w:val="DefaultParagraphFont"/>
    <w:uiPriority w:val="1"/>
    <w:qFormat/>
    <w:rsid w:val="00F9315D"/>
    <w:rPr>
      <w:rFonts w:ascii="Helvetica Neue" w:hAnsi="Helvetica Neue"/>
      <w:b/>
      <w:bCs/>
      <w:color w:val="FFFFFF" w:themeColor="background1"/>
    </w:rPr>
  </w:style>
  <w:style w:type="paragraph" w:customStyle="1" w:styleId="DailyMenu">
    <w:name w:val="Daily Menu"/>
    <w:basedOn w:val="Normal"/>
    <w:qFormat/>
    <w:rsid w:val="00F9315D"/>
    <w:rPr>
      <w:color w:val="FFFFFF" w:themeColor="background1"/>
    </w:rPr>
  </w:style>
  <w:style w:type="table" w:styleId="TableGrid">
    <w:name w:val="Table Grid"/>
    <w:basedOn w:val="TableNormal"/>
    <w:uiPriority w:val="39"/>
    <w:rsid w:val="005701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lergen">
    <w:name w:val="Allergen"/>
    <w:basedOn w:val="Normal"/>
    <w:link w:val="AllergenChar"/>
    <w:uiPriority w:val="99"/>
    <w:rsid w:val="00132518"/>
    <w:pPr>
      <w:suppressAutoHyphens/>
      <w:autoSpaceDE w:val="0"/>
      <w:autoSpaceDN w:val="0"/>
      <w:adjustRightInd w:val="0"/>
      <w:textAlignment w:val="center"/>
    </w:pPr>
    <w:rPr>
      <w:rFonts w:cs="HelveticaNeue"/>
      <w:color w:val="DF3122"/>
    </w:rPr>
  </w:style>
  <w:style w:type="character" w:customStyle="1" w:styleId="AllergenChar">
    <w:name w:val="Allergen Char"/>
    <w:basedOn w:val="DefaultParagraphFont"/>
    <w:link w:val="Allergen"/>
    <w:uiPriority w:val="99"/>
    <w:rsid w:val="00B1202F"/>
    <w:rPr>
      <w:rFonts w:asciiTheme="minorHAnsi" w:hAnsiTheme="minorHAnsi" w:cs="HelveticaNeue"/>
      <w:color w:val="DF31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.jackson\OneDrive%20-%20Harrison%20Catering%20Services%20Ltd\Desktop\Allergen%20menu%20week%203%20sept%2024.dotx" TargetMode="External"/></Relationships>
</file>

<file path=word/theme/theme1.xml><?xml version="1.0" encoding="utf-8"?>
<a:theme xmlns:a="http://schemas.openxmlformats.org/drawingml/2006/main" name="Office Theme">
  <a:themeElements>
    <a:clrScheme name="Dusted - Harrison">
      <a:dk1>
        <a:sysClr val="windowText" lastClr="000000"/>
      </a:dk1>
      <a:lt1>
        <a:sysClr val="window" lastClr="FFFFFF"/>
      </a:lt1>
      <a:dk2>
        <a:srgbClr val="E03123"/>
      </a:dk2>
      <a:lt2>
        <a:srgbClr val="E7E6E6"/>
      </a:lt2>
      <a:accent1>
        <a:srgbClr val="BCCF00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Dusted - Harrison">
      <a:majorFont>
        <a:latin typeface="Stag Semibold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Allergen menu week 3 sept 24</Template>
  <TotalTime>10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Jackson</dc:creator>
  <cp:keywords/>
  <dc:description/>
  <cp:lastModifiedBy>Charlton Kings Infant School</cp:lastModifiedBy>
  <cp:revision>2</cp:revision>
  <dcterms:created xsi:type="dcterms:W3CDTF">2025-06-18T13:21:00Z</dcterms:created>
  <dcterms:modified xsi:type="dcterms:W3CDTF">2025-06-18T13:21:00Z</dcterms:modified>
</cp:coreProperties>
</file>